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1"/>
        <w:tblW w:w="9072" w:type="dxa"/>
        <w:tblLook w:val="01E0" w:firstRow="1" w:lastRow="1" w:firstColumn="1" w:lastColumn="1" w:noHBand="0" w:noVBand="0"/>
      </w:tblPr>
      <w:tblGrid>
        <w:gridCol w:w="1263"/>
        <w:gridCol w:w="3273"/>
        <w:gridCol w:w="4536"/>
      </w:tblGrid>
      <w:tr w:rsidR="00C0399D" w14:paraId="73243501" w14:textId="77777777" w:rsidTr="00B00DF7">
        <w:trPr>
          <w:trHeight w:val="917"/>
        </w:trPr>
        <w:tc>
          <w:tcPr>
            <w:tcW w:w="9072" w:type="dxa"/>
            <w:gridSpan w:val="3"/>
            <w:vAlign w:val="center"/>
          </w:tcPr>
          <w:p w14:paraId="732434FC" w14:textId="77777777" w:rsidR="00DE5E87" w:rsidRPr="001539CF" w:rsidRDefault="00DE5E87" w:rsidP="00B00DF7">
            <w:pPr>
              <w:pStyle w:val="TableParagraph"/>
              <w:spacing w:before="0" w:line="304" w:lineRule="exact"/>
              <w:jc w:val="center"/>
              <w:rPr>
                <w:b/>
                <w:color w:val="095CA6"/>
              </w:rPr>
            </w:pPr>
          </w:p>
          <w:p w14:paraId="732434FD" w14:textId="77777777" w:rsidR="00DE5E87" w:rsidRPr="001539CF" w:rsidRDefault="00DE5E87" w:rsidP="00B00DF7">
            <w:pPr>
              <w:pStyle w:val="TableParagraph"/>
              <w:spacing w:before="0" w:line="304" w:lineRule="exact"/>
              <w:jc w:val="center"/>
              <w:rPr>
                <w:b/>
                <w:color w:val="095CA6"/>
              </w:rPr>
            </w:pPr>
          </w:p>
          <w:p w14:paraId="732434FE" w14:textId="77777777" w:rsidR="00DE5E87" w:rsidRPr="001539CF" w:rsidRDefault="00DE5E87" w:rsidP="00B00DF7">
            <w:pPr>
              <w:pStyle w:val="TableParagraph"/>
              <w:spacing w:before="0" w:line="304" w:lineRule="exact"/>
              <w:jc w:val="center"/>
              <w:rPr>
                <w:b/>
                <w:color w:val="095CA6"/>
              </w:rPr>
            </w:pPr>
          </w:p>
          <w:p w14:paraId="732434FF" w14:textId="77777777" w:rsidR="00DE5E87" w:rsidRPr="001539CF" w:rsidRDefault="00DE5E87" w:rsidP="00B00DF7">
            <w:pPr>
              <w:pStyle w:val="TableParagraph"/>
              <w:spacing w:before="0" w:line="304" w:lineRule="exact"/>
              <w:jc w:val="center"/>
              <w:rPr>
                <w:b/>
                <w:color w:val="095CA6"/>
              </w:rPr>
            </w:pPr>
          </w:p>
          <w:p w14:paraId="73243500" w14:textId="77777777" w:rsidR="00DE5E87" w:rsidRPr="001539CF" w:rsidRDefault="003C454C" w:rsidP="00B00DF7">
            <w:pPr>
              <w:pStyle w:val="TableParagraph"/>
              <w:spacing w:before="0" w:line="304" w:lineRule="exact"/>
              <w:jc w:val="center"/>
              <w:rPr>
                <w:b/>
                <w:color w:val="095CA6"/>
              </w:rPr>
            </w:pPr>
            <w:r w:rsidRPr="001539CF">
              <w:rPr>
                <w:noProof/>
                <w:lang w:val="en-US"/>
              </w:rPr>
              <w:drawing>
                <wp:inline distT="0" distB="0" distL="0" distR="0" wp14:anchorId="73243596" wp14:editId="73243597">
                  <wp:extent cx="2335903" cy="959738"/>
                  <wp:effectExtent l="0" t="0" r="0" b="0"/>
                  <wp:docPr id="1" name="image1.png" descr="http://intranet.inac.pt/Documentos%20Partilhados/DeCOM/LogotiposINAC/LOGO_AZUL_ANAC_P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903" cy="95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99D" w14:paraId="73243504" w14:textId="77777777" w:rsidTr="00737936">
        <w:trPr>
          <w:trHeight w:val="1317"/>
        </w:trPr>
        <w:tc>
          <w:tcPr>
            <w:tcW w:w="9072" w:type="dxa"/>
            <w:gridSpan w:val="3"/>
            <w:vAlign w:val="center"/>
          </w:tcPr>
          <w:p w14:paraId="73243502" w14:textId="77777777" w:rsidR="00572E54" w:rsidRPr="000B4B7D" w:rsidRDefault="003C454C" w:rsidP="00B00DF7">
            <w:pPr>
              <w:pStyle w:val="TableParagraph"/>
              <w:spacing w:before="0" w:line="360" w:lineRule="auto"/>
              <w:jc w:val="center"/>
              <w:rPr>
                <w:b/>
                <w:color w:val="095CA6"/>
                <w:sz w:val="26"/>
                <w:szCs w:val="26"/>
              </w:rPr>
            </w:pPr>
            <w:r w:rsidRPr="000B4B7D">
              <w:rPr>
                <w:b/>
                <w:color w:val="095CA6"/>
                <w:sz w:val="26"/>
                <w:szCs w:val="26"/>
              </w:rPr>
              <w:t>C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I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R</w:t>
            </w:r>
            <w:r w:rsidRPr="000B4B7D">
              <w:rPr>
                <w:b/>
                <w:color w:val="095CA6"/>
                <w:spacing w:val="-13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C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U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L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A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R</w:t>
            </w:r>
            <w:r w:rsidR="004F1F5B" w:rsidRPr="000B4B7D">
              <w:rPr>
                <w:b/>
                <w:color w:val="095CA6"/>
                <w:sz w:val="26"/>
                <w:szCs w:val="26"/>
              </w:rPr>
              <w:t xml:space="preserve">  </w:t>
            </w:r>
            <w:r w:rsidR="00ED74B1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D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E</w:t>
            </w:r>
            <w:r w:rsidR="004F1F5B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="00ED74B1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="004F1F5B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I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N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F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O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R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M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A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Ç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Ã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O</w:t>
            </w:r>
            <w:r w:rsidR="004F1F5B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="00ED74B1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="004F1F5B" w:rsidRPr="000B4B7D">
              <w:rPr>
                <w:b/>
                <w:color w:val="095CA6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A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E</w:t>
            </w:r>
            <w:r w:rsidRPr="000B4B7D">
              <w:rPr>
                <w:b/>
                <w:color w:val="095CA6"/>
                <w:spacing w:val="-9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R</w:t>
            </w:r>
            <w:r w:rsidRPr="000B4B7D">
              <w:rPr>
                <w:b/>
                <w:color w:val="095CA6"/>
                <w:spacing w:val="-13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O</w:t>
            </w:r>
            <w:r w:rsidRPr="000B4B7D">
              <w:rPr>
                <w:b/>
                <w:color w:val="095CA6"/>
                <w:spacing w:val="-9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N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Á</w:t>
            </w:r>
            <w:r w:rsidRPr="000B4B7D">
              <w:rPr>
                <w:b/>
                <w:color w:val="095CA6"/>
                <w:spacing w:val="-10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U</w:t>
            </w:r>
            <w:r w:rsidRPr="000B4B7D">
              <w:rPr>
                <w:b/>
                <w:color w:val="095CA6"/>
                <w:spacing w:val="-9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T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I</w:t>
            </w:r>
            <w:r w:rsidRPr="000B4B7D">
              <w:rPr>
                <w:b/>
                <w:color w:val="095CA6"/>
                <w:spacing w:val="-11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C</w:t>
            </w:r>
            <w:r w:rsidRPr="000B4B7D">
              <w:rPr>
                <w:b/>
                <w:color w:val="095CA6"/>
                <w:spacing w:val="-12"/>
                <w:sz w:val="26"/>
                <w:szCs w:val="26"/>
              </w:rPr>
              <w:t xml:space="preserve"> </w:t>
            </w:r>
            <w:r w:rsidRPr="000B4B7D">
              <w:rPr>
                <w:b/>
                <w:color w:val="095CA6"/>
                <w:sz w:val="26"/>
                <w:szCs w:val="26"/>
              </w:rPr>
              <w:t>A</w:t>
            </w:r>
          </w:p>
          <w:p w14:paraId="73243503" w14:textId="77777777" w:rsidR="00572E54" w:rsidRPr="001539CF" w:rsidRDefault="003C454C" w:rsidP="00737936">
            <w:pPr>
              <w:pStyle w:val="TableParagraph"/>
              <w:spacing w:before="0" w:line="360" w:lineRule="auto"/>
              <w:jc w:val="center"/>
              <w:rPr>
                <w:b/>
                <w:color w:val="095CA6"/>
              </w:rPr>
            </w:pPr>
            <w:r w:rsidRPr="000B4B7D">
              <w:rPr>
                <w:b/>
                <w:color w:val="095CA6"/>
                <w:sz w:val="26"/>
                <w:szCs w:val="26"/>
              </w:rPr>
              <w:t>P O R T U G A L</w:t>
            </w:r>
          </w:p>
        </w:tc>
      </w:tr>
      <w:tr w:rsidR="00C0399D" w14:paraId="73243509" w14:textId="77777777" w:rsidTr="000623A3">
        <w:trPr>
          <w:trHeight w:val="556"/>
        </w:trPr>
        <w:tc>
          <w:tcPr>
            <w:tcW w:w="4536" w:type="dxa"/>
            <w:gridSpan w:val="2"/>
            <w:vMerge w:val="restart"/>
            <w:tcBorders>
              <w:right w:val="single" w:sz="4" w:space="0" w:color="1F497D" w:themeColor="text2"/>
            </w:tcBorders>
          </w:tcPr>
          <w:p w14:paraId="73243505" w14:textId="77777777" w:rsidR="00DE5E87" w:rsidRPr="001724F2" w:rsidRDefault="003C454C" w:rsidP="0031385A">
            <w:pPr>
              <w:pStyle w:val="TableParagraph"/>
              <w:spacing w:before="0" w:line="276" w:lineRule="auto"/>
              <w:rPr>
                <w:b/>
              </w:rPr>
            </w:pPr>
            <w:r w:rsidRPr="001724F2">
              <w:rPr>
                <w:b/>
                <w:color w:val="095CA6"/>
              </w:rPr>
              <w:t>Autoridade Nacional da Aviação Civil</w:t>
            </w:r>
          </w:p>
          <w:p w14:paraId="73243506" w14:textId="77777777" w:rsidR="00ED74B1" w:rsidRPr="001724F2" w:rsidRDefault="003C454C" w:rsidP="0031385A">
            <w:pPr>
              <w:pStyle w:val="TableParagraph"/>
              <w:spacing w:before="40" w:line="276" w:lineRule="auto"/>
              <w:ind w:right="101"/>
              <w:rPr>
                <w:color w:val="095CA6"/>
                <w:sz w:val="18"/>
              </w:rPr>
            </w:pPr>
            <w:r w:rsidRPr="001724F2">
              <w:rPr>
                <w:color w:val="095CA6"/>
                <w:sz w:val="18"/>
              </w:rPr>
              <w:t xml:space="preserve">Aeroporto Humberto Delgado, 1749-034 Lisboa </w:t>
            </w:r>
          </w:p>
          <w:p w14:paraId="73243507" w14:textId="77777777" w:rsidR="00DE5E87" w:rsidRPr="001539CF" w:rsidRDefault="003C454C" w:rsidP="0031385A">
            <w:pPr>
              <w:pStyle w:val="TableParagraph"/>
              <w:spacing w:before="40" w:line="276" w:lineRule="auto"/>
              <w:ind w:right="101"/>
            </w:pPr>
            <w:r w:rsidRPr="001724F2">
              <w:rPr>
                <w:color w:val="095CA6"/>
                <w:sz w:val="18"/>
              </w:rPr>
              <w:t>Tel. +351 218 423 502 | E-mail:</w:t>
            </w:r>
            <w:r w:rsidR="00A947CD" w:rsidRPr="001724F2">
              <w:rPr>
                <w:color w:val="095CA6"/>
                <w:sz w:val="18"/>
              </w:rPr>
              <w:t xml:space="preserve"> </w:t>
            </w:r>
            <w:r w:rsidR="008C6AB9" w:rsidRPr="001724F2">
              <w:rPr>
                <w:color w:val="0000FF"/>
                <w:sz w:val="18"/>
                <w:u w:val="single" w:color="0000FF"/>
              </w:rPr>
              <w:t>geral</w:t>
            </w:r>
            <w:r w:rsidR="003201A3" w:rsidRPr="001724F2">
              <w:rPr>
                <w:color w:val="0000FF"/>
                <w:sz w:val="18"/>
                <w:u w:val="single" w:color="0000FF"/>
              </w:rPr>
              <w:t>@anac</w:t>
            </w:r>
            <w:r w:rsidR="008C6AB9" w:rsidRPr="001724F2">
              <w:rPr>
                <w:color w:val="0000FF"/>
                <w:sz w:val="18"/>
                <w:u w:val="single" w:color="0000FF"/>
              </w:rPr>
              <w:t>.pt</w:t>
            </w:r>
          </w:p>
        </w:tc>
        <w:tc>
          <w:tcPr>
            <w:tcW w:w="4536" w:type="dxa"/>
            <w:tcBorders>
              <w:left w:val="single" w:sz="4" w:space="0" w:color="1F497D" w:themeColor="text2"/>
            </w:tcBorders>
          </w:tcPr>
          <w:p w14:paraId="73243508" w14:textId="20E94D3F" w:rsidR="00DE5E87" w:rsidRPr="00682E3B" w:rsidRDefault="003C454C" w:rsidP="0031385A">
            <w:pPr>
              <w:pStyle w:val="TableParagraph"/>
              <w:spacing w:before="0" w:line="276" w:lineRule="auto"/>
              <w:jc w:val="center"/>
              <w:rPr>
                <w:sz w:val="24"/>
              </w:rPr>
            </w:pPr>
            <w:r w:rsidRPr="00682E3B">
              <w:rPr>
                <w:b/>
                <w:color w:val="095CA6"/>
                <w:sz w:val="24"/>
              </w:rPr>
              <w:t xml:space="preserve">CIA n.º </w:t>
            </w:r>
            <w:r w:rsidR="0059000B" w:rsidRPr="00682E3B">
              <w:rPr>
                <w:color w:val="095CA6"/>
                <w:sz w:val="24"/>
              </w:rPr>
              <w:t>XX</w:t>
            </w:r>
            <w:r w:rsidRPr="00682E3B">
              <w:rPr>
                <w:color w:val="095CA6"/>
                <w:sz w:val="24"/>
              </w:rPr>
              <w:t>/</w:t>
            </w:r>
            <w:r w:rsidR="00055A85" w:rsidRPr="00682E3B">
              <w:rPr>
                <w:color w:val="095CA6"/>
                <w:sz w:val="24"/>
              </w:rPr>
              <w:t>202</w:t>
            </w:r>
            <w:r w:rsidR="004439D3" w:rsidRPr="00682E3B">
              <w:rPr>
                <w:color w:val="095CA6"/>
                <w:sz w:val="24"/>
              </w:rPr>
              <w:t>4</w:t>
            </w:r>
          </w:p>
        </w:tc>
      </w:tr>
      <w:tr w:rsidR="00C0399D" w14:paraId="7324350C" w14:textId="77777777" w:rsidTr="000623A3">
        <w:trPr>
          <w:trHeight w:val="437"/>
        </w:trPr>
        <w:tc>
          <w:tcPr>
            <w:tcW w:w="4536" w:type="dxa"/>
            <w:gridSpan w:val="2"/>
            <w:vMerge/>
            <w:tcBorders>
              <w:bottom w:val="single" w:sz="4" w:space="0" w:color="095CA6"/>
              <w:right w:val="single" w:sz="4" w:space="0" w:color="1F497D" w:themeColor="text2"/>
            </w:tcBorders>
            <w:vAlign w:val="center"/>
          </w:tcPr>
          <w:p w14:paraId="7324350A" w14:textId="77777777" w:rsidR="00DE5E87" w:rsidRPr="001539CF" w:rsidRDefault="00DE5E87" w:rsidP="0031385A">
            <w:pPr>
              <w:pStyle w:val="TableParagraph"/>
              <w:spacing w:before="9" w:line="276" w:lineRule="auto"/>
            </w:pPr>
          </w:p>
        </w:tc>
        <w:tc>
          <w:tcPr>
            <w:tcW w:w="4536" w:type="dxa"/>
            <w:tcBorders>
              <w:left w:val="single" w:sz="4" w:space="0" w:color="1F497D" w:themeColor="text2"/>
              <w:bottom w:val="single" w:sz="4" w:space="0" w:color="1F497D" w:themeColor="text2"/>
            </w:tcBorders>
          </w:tcPr>
          <w:p w14:paraId="7324350B" w14:textId="5A033501" w:rsidR="00DE5E87" w:rsidRPr="00682E3B" w:rsidRDefault="003C454C" w:rsidP="0031385A">
            <w:pPr>
              <w:pStyle w:val="TableParagraph"/>
              <w:spacing w:before="9" w:line="276" w:lineRule="auto"/>
              <w:jc w:val="center"/>
              <w:rPr>
                <w:sz w:val="24"/>
              </w:rPr>
            </w:pPr>
            <w:r w:rsidRPr="00682E3B">
              <w:rPr>
                <w:b/>
                <w:color w:val="095CA6"/>
                <w:sz w:val="24"/>
              </w:rPr>
              <w:t>DATA:</w:t>
            </w:r>
            <w:r w:rsidRPr="00682E3B">
              <w:rPr>
                <w:color w:val="095CA6"/>
                <w:sz w:val="24"/>
              </w:rPr>
              <w:t xml:space="preserve"> </w:t>
            </w:r>
            <w:proofErr w:type="spellStart"/>
            <w:r w:rsidR="0059000B" w:rsidRPr="00682E3B">
              <w:rPr>
                <w:color w:val="095CA6"/>
                <w:sz w:val="24"/>
              </w:rPr>
              <w:t>xx</w:t>
            </w:r>
            <w:proofErr w:type="spellEnd"/>
            <w:r w:rsidR="0059000B" w:rsidRPr="00682E3B">
              <w:rPr>
                <w:color w:val="095CA6"/>
                <w:sz w:val="24"/>
              </w:rPr>
              <w:t xml:space="preserve"> </w:t>
            </w:r>
            <w:r w:rsidRPr="00682E3B">
              <w:rPr>
                <w:color w:val="095CA6"/>
                <w:sz w:val="24"/>
              </w:rPr>
              <w:t xml:space="preserve">de </w:t>
            </w:r>
            <w:r w:rsidR="0059000B" w:rsidRPr="00682E3B">
              <w:rPr>
                <w:color w:val="095CA6"/>
                <w:sz w:val="24"/>
              </w:rPr>
              <w:t>maio</w:t>
            </w:r>
            <w:r w:rsidR="00A947CD" w:rsidRPr="00682E3B">
              <w:rPr>
                <w:color w:val="095CA6"/>
                <w:sz w:val="24"/>
              </w:rPr>
              <w:t xml:space="preserve"> </w:t>
            </w:r>
            <w:r w:rsidRPr="00682E3B">
              <w:rPr>
                <w:color w:val="095CA6"/>
                <w:sz w:val="24"/>
              </w:rPr>
              <w:t xml:space="preserve">de </w:t>
            </w:r>
            <w:r w:rsidR="00992911" w:rsidRPr="00682E3B">
              <w:rPr>
                <w:color w:val="095CA6"/>
                <w:sz w:val="24"/>
              </w:rPr>
              <w:t>202</w:t>
            </w:r>
            <w:r w:rsidR="00832752" w:rsidRPr="00682E3B">
              <w:rPr>
                <w:color w:val="095CA6"/>
                <w:sz w:val="24"/>
              </w:rPr>
              <w:t>4</w:t>
            </w:r>
          </w:p>
        </w:tc>
      </w:tr>
      <w:tr w:rsidR="00C0399D" w14:paraId="73243511" w14:textId="77777777" w:rsidTr="000623A3">
        <w:trPr>
          <w:trHeight w:val="1134"/>
        </w:trPr>
        <w:tc>
          <w:tcPr>
            <w:tcW w:w="1263" w:type="dxa"/>
            <w:tcBorders>
              <w:top w:val="single" w:sz="4" w:space="0" w:color="095CA6"/>
              <w:bottom w:val="single" w:sz="4" w:space="0" w:color="095CA6"/>
            </w:tcBorders>
          </w:tcPr>
          <w:p w14:paraId="7324350D" w14:textId="77777777" w:rsidR="00737936" w:rsidRPr="00682E3B" w:rsidRDefault="00737936" w:rsidP="007A3AB4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324350E" w14:textId="77777777" w:rsidR="00654982" w:rsidRPr="00682E3B" w:rsidRDefault="003C454C" w:rsidP="007A3AB4">
            <w:pPr>
              <w:pStyle w:val="TableParagraph"/>
              <w:spacing w:before="0"/>
              <w:rPr>
                <w:sz w:val="24"/>
              </w:rPr>
            </w:pPr>
            <w:r w:rsidRPr="00682E3B">
              <w:rPr>
                <w:sz w:val="24"/>
              </w:rPr>
              <w:t>ASSUNTO</w:t>
            </w:r>
            <w:r w:rsidRPr="00682E3B">
              <w:rPr>
                <w:b/>
                <w:sz w:val="24"/>
              </w:rPr>
              <w:t xml:space="preserve">: </w:t>
            </w:r>
          </w:p>
        </w:tc>
        <w:tc>
          <w:tcPr>
            <w:tcW w:w="7809" w:type="dxa"/>
            <w:gridSpan w:val="2"/>
            <w:tcBorders>
              <w:top w:val="single" w:sz="4" w:space="0" w:color="095CA6"/>
              <w:bottom w:val="single" w:sz="4" w:space="0" w:color="095CA6"/>
            </w:tcBorders>
          </w:tcPr>
          <w:p w14:paraId="7324350F" w14:textId="77777777" w:rsidR="00737936" w:rsidRPr="00682E3B" w:rsidRDefault="00737936" w:rsidP="00C70097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14:paraId="73243510" w14:textId="7FC39BEC" w:rsidR="00654982" w:rsidRPr="00682E3B" w:rsidRDefault="003C454C" w:rsidP="00C70097">
            <w:pPr>
              <w:pStyle w:val="TableParagraph"/>
              <w:spacing w:before="0"/>
              <w:jc w:val="both"/>
              <w:rPr>
                <w:b/>
                <w:sz w:val="24"/>
              </w:rPr>
            </w:pPr>
            <w:r w:rsidRPr="00682E3B">
              <w:rPr>
                <w:b/>
                <w:sz w:val="24"/>
              </w:rPr>
              <w:t xml:space="preserve">Questionário </w:t>
            </w:r>
            <w:proofErr w:type="spellStart"/>
            <w:r w:rsidRPr="00682E3B">
              <w:rPr>
                <w:b/>
                <w:sz w:val="24"/>
              </w:rPr>
              <w:t>PNSOA</w:t>
            </w:r>
            <w:proofErr w:type="spellEnd"/>
            <w:r w:rsidR="0013413A" w:rsidRPr="00682E3B">
              <w:rPr>
                <w:b/>
                <w:sz w:val="24"/>
              </w:rPr>
              <w:t xml:space="preserve"> 2022-2024</w:t>
            </w:r>
            <w:r w:rsidR="003B1233" w:rsidRPr="00682E3B">
              <w:rPr>
                <w:b/>
                <w:sz w:val="24"/>
              </w:rPr>
              <w:t xml:space="preserve"> (revisão 1) </w:t>
            </w:r>
            <w:r w:rsidR="00232644" w:rsidRPr="00682E3B">
              <w:rPr>
                <w:b/>
                <w:sz w:val="24"/>
              </w:rPr>
              <w:t xml:space="preserve">– </w:t>
            </w:r>
            <w:bookmarkStart w:id="0" w:name="_Hlk116468464"/>
            <w:r w:rsidR="00232644" w:rsidRPr="00682E3B">
              <w:rPr>
                <w:b/>
                <w:sz w:val="24"/>
              </w:rPr>
              <w:t>Plano Nacional de Segurança Operacional da Aviação</w:t>
            </w:r>
            <w:bookmarkEnd w:id="0"/>
          </w:p>
        </w:tc>
      </w:tr>
    </w:tbl>
    <w:p w14:paraId="73243512" w14:textId="77777777" w:rsidR="00D60D50" w:rsidRDefault="00D60D50" w:rsidP="000833EC">
      <w:pPr>
        <w:pStyle w:val="Corpodetexto"/>
        <w:spacing w:before="2" w:line="276" w:lineRule="auto"/>
        <w:jc w:val="left"/>
      </w:pPr>
    </w:p>
    <w:p w14:paraId="73243514" w14:textId="77777777" w:rsidR="001B5A23" w:rsidRPr="001539CF" w:rsidRDefault="001B5A23" w:rsidP="000833EC">
      <w:pPr>
        <w:pStyle w:val="Corpodetexto"/>
        <w:spacing w:before="2" w:line="276" w:lineRule="auto"/>
        <w:jc w:val="left"/>
      </w:pPr>
    </w:p>
    <w:p w14:paraId="73243515" w14:textId="77777777" w:rsidR="00D60D50" w:rsidRPr="001539CF" w:rsidRDefault="003C454C" w:rsidP="00C23C91">
      <w:pPr>
        <w:pStyle w:val="Ttulo1"/>
        <w:rPr>
          <w:sz w:val="22"/>
        </w:rPr>
      </w:pPr>
      <w:r w:rsidRPr="001539CF">
        <w:rPr>
          <w:sz w:val="22"/>
        </w:rPr>
        <w:t>INTRODUÇÃO</w:t>
      </w:r>
    </w:p>
    <w:p w14:paraId="73243516" w14:textId="77777777" w:rsidR="007501FA" w:rsidRPr="001539CF" w:rsidRDefault="007501FA" w:rsidP="007501FA"/>
    <w:p w14:paraId="73243517" w14:textId="77777777" w:rsidR="00C23135" w:rsidRPr="001539CF" w:rsidRDefault="003C454C" w:rsidP="00E17742">
      <w:pPr>
        <w:spacing w:line="276" w:lineRule="auto"/>
        <w:ind w:left="720"/>
        <w:jc w:val="both"/>
      </w:pPr>
      <w:r w:rsidRPr="001539CF">
        <w:t>A segurança</w:t>
      </w:r>
      <w:r w:rsidR="008079F6" w:rsidRPr="001539CF">
        <w:t>, enquanto elemento cr</w:t>
      </w:r>
      <w:r w:rsidR="00C23C91" w:rsidRPr="001539CF">
        <w:t>í</w:t>
      </w:r>
      <w:r w:rsidR="008079F6" w:rsidRPr="001539CF">
        <w:t>tico da aviação</w:t>
      </w:r>
      <w:r w:rsidR="00876D89">
        <w:t>,</w:t>
      </w:r>
      <w:r w:rsidR="008079F6" w:rsidRPr="001539CF">
        <w:t xml:space="preserve"> </w:t>
      </w:r>
      <w:r w:rsidR="005E3E20" w:rsidRPr="001539CF">
        <w:t xml:space="preserve">depende da recolha de informação sobre a atividade desenvolvida. </w:t>
      </w:r>
    </w:p>
    <w:p w14:paraId="73243518" w14:textId="77777777" w:rsidR="00832752" w:rsidRPr="001539CF" w:rsidRDefault="00832752" w:rsidP="00832752">
      <w:pPr>
        <w:spacing w:line="276" w:lineRule="auto"/>
        <w:ind w:left="720"/>
        <w:jc w:val="both"/>
      </w:pPr>
    </w:p>
    <w:p w14:paraId="73243519" w14:textId="77777777" w:rsidR="00832752" w:rsidRPr="00832752" w:rsidRDefault="003C454C" w:rsidP="00832752">
      <w:pPr>
        <w:spacing w:line="276" w:lineRule="auto"/>
        <w:ind w:left="720"/>
        <w:jc w:val="both"/>
      </w:pPr>
      <w:r w:rsidRPr="00832752">
        <w:t>A perceção dos riscos em que os perigos se traduzem é feita a nível local, pelos prestadores de serviços, porque dependem do tipo de operação que cada um desenvolve e do ambiente em que cada um está inserido.</w:t>
      </w:r>
    </w:p>
    <w:p w14:paraId="7324351A" w14:textId="77777777" w:rsidR="006B42A4" w:rsidRPr="001539CF" w:rsidRDefault="006B42A4" w:rsidP="00B231BD">
      <w:pPr>
        <w:spacing w:line="276" w:lineRule="auto"/>
        <w:ind w:left="720"/>
        <w:jc w:val="both"/>
      </w:pPr>
    </w:p>
    <w:p w14:paraId="7324351B" w14:textId="77777777" w:rsidR="00832752" w:rsidRPr="00832752" w:rsidRDefault="003C454C" w:rsidP="00832752">
      <w:pPr>
        <w:spacing w:line="276" w:lineRule="auto"/>
        <w:ind w:left="720"/>
        <w:jc w:val="both"/>
      </w:pPr>
      <w:r w:rsidRPr="00832752">
        <w:t xml:space="preserve">Esta perceção evolui ao longo do tempo porque as características da operação, os perigos percebidos, a mitigação do risco e o ambiente em que decorre a operação sofrem alterações. </w:t>
      </w:r>
    </w:p>
    <w:p w14:paraId="7324351C" w14:textId="77777777" w:rsidR="00832752" w:rsidRDefault="00832752" w:rsidP="00832752">
      <w:pPr>
        <w:spacing w:line="360" w:lineRule="auto"/>
        <w:rPr>
          <w:rFonts w:cs="Lucida Sans Unicode"/>
          <w:sz w:val="20"/>
          <w:szCs w:val="20"/>
        </w:rPr>
      </w:pPr>
    </w:p>
    <w:p w14:paraId="7324351D" w14:textId="77777777" w:rsidR="00CA3659" w:rsidRPr="00CA3659" w:rsidRDefault="003C454C" w:rsidP="00CA3659">
      <w:pPr>
        <w:spacing w:line="276" w:lineRule="auto"/>
        <w:ind w:left="720"/>
        <w:jc w:val="both"/>
      </w:pPr>
      <w:r>
        <w:t>O sistema nacional de gestão dos riscos de segurança operacional terá em devida consideração as respostas dos prestadores de se</w:t>
      </w:r>
      <w:bookmarkStart w:id="1" w:name="_GoBack"/>
      <w:bookmarkEnd w:id="1"/>
      <w:r>
        <w:t xml:space="preserve">rviços ao questionário que consta do </w:t>
      </w:r>
      <w:r w:rsidRPr="001539CF">
        <w:t>Plano Nacional de Segurança Operacional da Aviação (</w:t>
      </w:r>
      <w:proofErr w:type="spellStart"/>
      <w:r w:rsidRPr="001539CF">
        <w:t>PNSOA</w:t>
      </w:r>
      <w:proofErr w:type="spellEnd"/>
      <w:r w:rsidRPr="001539CF">
        <w:t>)</w:t>
      </w:r>
      <w:r>
        <w:t>, o que por sua vez permitirá o estabelecimento das medidas de âmbito nacional consideradas adequadas para mitigar os riscos percecionados.</w:t>
      </w:r>
    </w:p>
    <w:p w14:paraId="7324351E" w14:textId="77777777" w:rsidR="00CA3659" w:rsidRDefault="00CA3659" w:rsidP="00832752">
      <w:pPr>
        <w:spacing w:line="360" w:lineRule="auto"/>
        <w:rPr>
          <w:rFonts w:cs="Lucida Sans Unicode"/>
          <w:sz w:val="20"/>
          <w:szCs w:val="20"/>
        </w:rPr>
      </w:pPr>
    </w:p>
    <w:p w14:paraId="7324351F" w14:textId="41098F17" w:rsidR="00832752" w:rsidRDefault="003C454C" w:rsidP="00832752">
      <w:pPr>
        <w:spacing w:line="276" w:lineRule="auto"/>
        <w:ind w:left="720"/>
        <w:jc w:val="both"/>
      </w:pPr>
      <w:r w:rsidRPr="00832752">
        <w:t xml:space="preserve">Como a situação evolui nos prestadores de serviços, é importante perceber até que ponto os perigos identificados, os riscos avaliados, as prioridades estabelecidas e as </w:t>
      </w:r>
      <w:r w:rsidR="000B2759">
        <w:t>medidas</w:t>
      </w:r>
      <w:r w:rsidR="000B2759" w:rsidRPr="00832752">
        <w:t xml:space="preserve"> </w:t>
      </w:r>
      <w:r w:rsidRPr="00832752">
        <w:t xml:space="preserve">expressas no </w:t>
      </w:r>
      <w:proofErr w:type="spellStart"/>
      <w:r w:rsidRPr="001539CF">
        <w:t>PNSOA</w:t>
      </w:r>
      <w:proofErr w:type="spellEnd"/>
      <w:r w:rsidRPr="00832752">
        <w:t xml:space="preserve"> se mantêm adequadas à realidade.</w:t>
      </w:r>
    </w:p>
    <w:p w14:paraId="1A48FCB1" w14:textId="77777777" w:rsidR="0082259A" w:rsidRDefault="0082259A" w:rsidP="0082259A">
      <w:pPr>
        <w:spacing w:line="276" w:lineRule="auto"/>
        <w:ind w:left="720"/>
        <w:jc w:val="both"/>
      </w:pPr>
    </w:p>
    <w:p w14:paraId="12D91F05" w14:textId="77777777" w:rsidR="001B4FC5" w:rsidRDefault="001B4FC5" w:rsidP="001B4FC5">
      <w:pPr>
        <w:spacing w:line="276" w:lineRule="auto"/>
        <w:ind w:left="720"/>
        <w:jc w:val="both"/>
      </w:pPr>
      <w:r>
        <w:t xml:space="preserve">Neste âmbito, a Circular de Informação Aeronáutica (CIA) n.º 09/2022, de 14 de dezembro, publicou um questionário a ser preenchido por todas as organizações nacionais com sistema de gestão de segurança (SMS) aprovado, sendo, atualmente, necessário substituir o mesmo por outro diferente, mais </w:t>
      </w:r>
      <w:r>
        <w:lastRenderedPageBreak/>
        <w:t>adequado à informação que se pretende obter dos prestadores de serviços e</w:t>
      </w:r>
    </w:p>
    <w:p w14:paraId="2E87CF2B" w14:textId="7AF77EFA" w:rsidR="001B4FC5" w:rsidRDefault="001B4FC5" w:rsidP="001B4FC5">
      <w:pPr>
        <w:spacing w:line="276" w:lineRule="auto"/>
        <w:ind w:left="720"/>
        <w:jc w:val="both"/>
      </w:pPr>
      <w:r>
        <w:t xml:space="preserve">também baseado no </w:t>
      </w:r>
      <w:proofErr w:type="spellStart"/>
      <w:r w:rsidRPr="00332BA6">
        <w:rPr>
          <w:i/>
        </w:rPr>
        <w:t>European</w:t>
      </w:r>
      <w:proofErr w:type="spellEnd"/>
      <w:r w:rsidRPr="00332BA6">
        <w:rPr>
          <w:i/>
        </w:rPr>
        <w:t xml:space="preserve"> </w:t>
      </w:r>
      <w:proofErr w:type="spellStart"/>
      <w:r w:rsidRPr="00332BA6">
        <w:rPr>
          <w:i/>
        </w:rPr>
        <w:t>Plan</w:t>
      </w:r>
      <w:proofErr w:type="spellEnd"/>
      <w:r w:rsidRPr="00332BA6">
        <w:rPr>
          <w:i/>
        </w:rPr>
        <w:t xml:space="preserve"> for </w:t>
      </w:r>
      <w:proofErr w:type="spellStart"/>
      <w:r w:rsidRPr="00332BA6">
        <w:rPr>
          <w:i/>
        </w:rPr>
        <w:t>Aviation</w:t>
      </w:r>
      <w:proofErr w:type="spellEnd"/>
      <w:r w:rsidRPr="00332BA6">
        <w:rPr>
          <w:i/>
        </w:rPr>
        <w:t xml:space="preserve"> </w:t>
      </w:r>
      <w:proofErr w:type="spellStart"/>
      <w:r w:rsidRPr="00332BA6">
        <w:rPr>
          <w:i/>
        </w:rPr>
        <w:t>Safety</w:t>
      </w:r>
      <w:proofErr w:type="spellEnd"/>
      <w:r>
        <w:t xml:space="preserve"> (</w:t>
      </w:r>
      <w:proofErr w:type="spellStart"/>
      <w:r>
        <w:t>EPAS</w:t>
      </w:r>
      <w:proofErr w:type="spellEnd"/>
      <w:r>
        <w:t>).</w:t>
      </w:r>
    </w:p>
    <w:p w14:paraId="5FE33184" w14:textId="77777777" w:rsidR="00CC6978" w:rsidRDefault="00CC6978" w:rsidP="001B4FC5">
      <w:pPr>
        <w:spacing w:line="276" w:lineRule="auto"/>
        <w:ind w:left="720"/>
        <w:jc w:val="both"/>
      </w:pPr>
    </w:p>
    <w:p w14:paraId="03CF2799" w14:textId="7B40DF1C" w:rsidR="00CC6978" w:rsidRDefault="00CC6978" w:rsidP="001B4FC5">
      <w:pPr>
        <w:spacing w:line="276" w:lineRule="auto"/>
        <w:ind w:left="720"/>
        <w:jc w:val="both"/>
      </w:pPr>
      <w:r>
        <w:t>Com efeito, n</w:t>
      </w:r>
      <w:r w:rsidRPr="00CC6978">
        <w:t xml:space="preserve">a sequência da aplicação da anterior versão do questionário foi possível constatar algumas das debilidades, que resultaram numa elevada dispersão nas respostas prestadas, o que redundou em dificuldades em atingir o objetivo do questionário - a identificação das principais preocupações de segurança dos prestadores de serviços, a serem incorporadas no processo de gestão de risco nacional. Neste âmbito, e tendo em consideração esta experiência, </w:t>
      </w:r>
      <w:r>
        <w:t>a presente</w:t>
      </w:r>
      <w:r w:rsidRPr="00CC6978">
        <w:t xml:space="preserve"> revisão do questionário foi desenvolvida com base na terminologia que consta do Volume III do </w:t>
      </w:r>
      <w:proofErr w:type="spellStart"/>
      <w:r w:rsidRPr="00CC6978">
        <w:t>EPAS</w:t>
      </w:r>
      <w:proofErr w:type="spellEnd"/>
      <w:r w:rsidRPr="00CC6978">
        <w:t xml:space="preserve">, com o propósito de orientar as respostas dos prestadores de serviços para um formato que seja comum a todos, e que esteja alinhado com o processo europeu de gestão de risco, fazendo uso das </w:t>
      </w:r>
      <w:proofErr w:type="spellStart"/>
      <w:r w:rsidRPr="00CC6978">
        <w:rPr>
          <w:i/>
        </w:rPr>
        <w:t>Key</w:t>
      </w:r>
      <w:proofErr w:type="spellEnd"/>
      <w:r w:rsidRPr="00CC6978">
        <w:rPr>
          <w:i/>
        </w:rPr>
        <w:t xml:space="preserve"> </w:t>
      </w:r>
      <w:proofErr w:type="spellStart"/>
      <w:r w:rsidRPr="00CC6978">
        <w:rPr>
          <w:i/>
        </w:rPr>
        <w:t>Risk</w:t>
      </w:r>
      <w:proofErr w:type="spellEnd"/>
      <w:r w:rsidRPr="00CC6978">
        <w:rPr>
          <w:i/>
        </w:rPr>
        <w:t xml:space="preserve"> </w:t>
      </w:r>
      <w:proofErr w:type="spellStart"/>
      <w:r w:rsidRPr="00CC6978">
        <w:rPr>
          <w:i/>
        </w:rPr>
        <w:t>Areas</w:t>
      </w:r>
      <w:proofErr w:type="spellEnd"/>
      <w:r w:rsidRPr="00CC6978">
        <w:t xml:space="preserve"> e </w:t>
      </w:r>
      <w:proofErr w:type="spellStart"/>
      <w:r w:rsidRPr="00CC6978">
        <w:rPr>
          <w:i/>
        </w:rPr>
        <w:t>Safety</w:t>
      </w:r>
      <w:proofErr w:type="spellEnd"/>
      <w:r w:rsidRPr="00CC6978">
        <w:rPr>
          <w:i/>
        </w:rPr>
        <w:t xml:space="preserve"> </w:t>
      </w:r>
      <w:proofErr w:type="spellStart"/>
      <w:r w:rsidRPr="00CC6978">
        <w:rPr>
          <w:i/>
        </w:rPr>
        <w:t>Issues</w:t>
      </w:r>
      <w:proofErr w:type="spellEnd"/>
      <w:r w:rsidRPr="00CC6978">
        <w:t>, reduzindo as possibilidades de resposta aberta.</w:t>
      </w:r>
    </w:p>
    <w:p w14:paraId="2B2381FC" w14:textId="77777777" w:rsidR="001B4FC5" w:rsidRDefault="001B4FC5" w:rsidP="001B4FC5">
      <w:pPr>
        <w:spacing w:line="276" w:lineRule="auto"/>
        <w:ind w:left="720"/>
        <w:jc w:val="both"/>
      </w:pPr>
    </w:p>
    <w:p w14:paraId="0C3E6077" w14:textId="77777777" w:rsidR="001B4FC5" w:rsidRDefault="001B4FC5" w:rsidP="001B4FC5">
      <w:pPr>
        <w:spacing w:line="276" w:lineRule="auto"/>
        <w:ind w:left="720"/>
        <w:jc w:val="both"/>
      </w:pPr>
      <w:r>
        <w:t>Assim, procede-se à aprovação do novo questionário em anexo à presente Circular, optando-se, por facilidade e simplificação, por revogar e substituir a CIA 09/2022 de 14 de dezembro.</w:t>
      </w:r>
    </w:p>
    <w:p w14:paraId="73243520" w14:textId="17895F14" w:rsidR="00832752" w:rsidRDefault="00832752" w:rsidP="00920EC9">
      <w:pPr>
        <w:spacing w:line="276" w:lineRule="auto"/>
        <w:ind w:left="720"/>
        <w:jc w:val="both"/>
      </w:pPr>
    </w:p>
    <w:p w14:paraId="73243521" w14:textId="77777777" w:rsidR="00C003C6" w:rsidRPr="00832752" w:rsidRDefault="00C003C6" w:rsidP="00832752">
      <w:pPr>
        <w:spacing w:line="276" w:lineRule="auto"/>
        <w:ind w:left="720"/>
        <w:jc w:val="both"/>
      </w:pPr>
    </w:p>
    <w:p w14:paraId="73243522" w14:textId="77777777" w:rsidR="00D60D50" w:rsidRPr="001539CF" w:rsidRDefault="003C454C" w:rsidP="00C23C91">
      <w:pPr>
        <w:pStyle w:val="Ttulo1"/>
        <w:rPr>
          <w:sz w:val="22"/>
        </w:rPr>
      </w:pPr>
      <w:r w:rsidRPr="001539CF">
        <w:rPr>
          <w:sz w:val="22"/>
        </w:rPr>
        <w:t>OBJETIVO</w:t>
      </w:r>
    </w:p>
    <w:p w14:paraId="73243523" w14:textId="77777777" w:rsidR="006A4C90" w:rsidRPr="001539CF" w:rsidRDefault="006A4C90" w:rsidP="00205005">
      <w:pPr>
        <w:pStyle w:val="Paragrafo1CIA"/>
        <w:numPr>
          <w:ilvl w:val="0"/>
          <w:numId w:val="0"/>
        </w:numPr>
        <w:spacing w:line="276" w:lineRule="auto"/>
        <w:ind w:left="720"/>
        <w:jc w:val="center"/>
        <w:rPr>
          <w:lang w:val="pt-PT"/>
        </w:rPr>
      </w:pPr>
    </w:p>
    <w:p w14:paraId="73243524" w14:textId="77777777" w:rsidR="000F62BD" w:rsidRDefault="003C454C" w:rsidP="00232644">
      <w:pPr>
        <w:spacing w:line="276" w:lineRule="auto"/>
        <w:ind w:left="720"/>
        <w:jc w:val="both"/>
      </w:pPr>
      <w:r w:rsidRPr="001539CF">
        <w:t>A presente</w:t>
      </w:r>
      <w:r w:rsidR="00C86EA0" w:rsidRPr="001539CF">
        <w:t xml:space="preserve"> CIA </w:t>
      </w:r>
      <w:r w:rsidRPr="001539CF">
        <w:t xml:space="preserve">visa </w:t>
      </w:r>
      <w:r w:rsidR="00832752">
        <w:t xml:space="preserve">informar os </w:t>
      </w:r>
      <w:r w:rsidR="004B2CBF">
        <w:t xml:space="preserve">prestadores </w:t>
      </w:r>
      <w:r w:rsidR="00832752">
        <w:t xml:space="preserve">de serviços sobre </w:t>
      </w:r>
      <w:r>
        <w:t>como responder ao</w:t>
      </w:r>
      <w:r w:rsidR="00832752">
        <w:t xml:space="preserve"> </w:t>
      </w:r>
      <w:r w:rsidR="004C3277">
        <w:t>questionário</w:t>
      </w:r>
      <w:r>
        <w:t xml:space="preserve"> que consta do </w:t>
      </w:r>
      <w:proofErr w:type="spellStart"/>
      <w:r>
        <w:t>PNSOA</w:t>
      </w:r>
      <w:proofErr w:type="spellEnd"/>
      <w:r w:rsidR="00940D08">
        <w:t xml:space="preserve"> </w:t>
      </w:r>
      <w:r w:rsidR="00940D08" w:rsidRPr="001539CF">
        <w:t>2022-2024</w:t>
      </w:r>
      <w:r w:rsidR="00940D08">
        <w:t>, revisão 1</w:t>
      </w:r>
      <w:r>
        <w:t>.</w:t>
      </w:r>
    </w:p>
    <w:p w14:paraId="73243525" w14:textId="77777777" w:rsidR="004C3277" w:rsidRDefault="004C3277" w:rsidP="00232644">
      <w:pPr>
        <w:spacing w:line="276" w:lineRule="auto"/>
        <w:ind w:left="720"/>
        <w:jc w:val="both"/>
      </w:pPr>
    </w:p>
    <w:p w14:paraId="73243526" w14:textId="0D2CCE90" w:rsidR="00BD202E" w:rsidRDefault="00CE6A25" w:rsidP="00232644">
      <w:pPr>
        <w:spacing w:line="276" w:lineRule="auto"/>
        <w:ind w:left="720"/>
        <w:jc w:val="both"/>
      </w:pPr>
      <w:r>
        <w:t xml:space="preserve">O presente </w:t>
      </w:r>
      <w:r w:rsidR="003C454C">
        <w:t xml:space="preserve">questionário </w:t>
      </w:r>
      <w:r w:rsidR="004C3277">
        <w:t xml:space="preserve">destina-se a </w:t>
      </w:r>
      <w:r w:rsidR="00436D75" w:rsidRPr="001539CF">
        <w:t>recolh</w:t>
      </w:r>
      <w:r w:rsidR="004C3277">
        <w:t>er</w:t>
      </w:r>
      <w:r w:rsidR="00436D75" w:rsidRPr="001539CF">
        <w:t xml:space="preserve"> informação sobre </w:t>
      </w:r>
      <w:r w:rsidR="000F62BD">
        <w:t>a operação dos prestadores de serviços</w:t>
      </w:r>
      <w:r w:rsidR="005234F3" w:rsidRPr="001539CF">
        <w:t>,</w:t>
      </w:r>
      <w:r w:rsidR="00436D75" w:rsidRPr="001539CF">
        <w:t xml:space="preserve"> </w:t>
      </w:r>
      <w:r w:rsidR="000F62BD">
        <w:t>o que</w:t>
      </w:r>
      <w:r>
        <w:t>,</w:t>
      </w:r>
      <w:r w:rsidR="000F62BD">
        <w:t xml:space="preserve"> por sua vez</w:t>
      </w:r>
      <w:r>
        <w:t>,</w:t>
      </w:r>
      <w:r w:rsidR="000F62BD">
        <w:t xml:space="preserve"> permitirá alimentar o sistema nacional de gestão dos riscos de segurança operacional e, consequentemente, estabelecer as medidas de âmbito nacional consideradas adequadas para mitigar os riscos percecionados.</w:t>
      </w:r>
    </w:p>
    <w:p w14:paraId="73243527" w14:textId="77777777" w:rsidR="00BD202E" w:rsidRPr="00682E3B" w:rsidRDefault="00BD202E" w:rsidP="004270DE">
      <w:pPr>
        <w:spacing w:line="276" w:lineRule="auto"/>
        <w:jc w:val="both"/>
        <w:rPr>
          <w:sz w:val="8"/>
        </w:rPr>
      </w:pPr>
    </w:p>
    <w:p w14:paraId="73243528" w14:textId="77777777" w:rsidR="00D77782" w:rsidRPr="001539CF" w:rsidRDefault="00D77782" w:rsidP="00D77782">
      <w:pPr>
        <w:pStyle w:val="Pargrafo3"/>
        <w:numPr>
          <w:ilvl w:val="0"/>
          <w:numId w:val="0"/>
        </w:numPr>
        <w:ind w:left="1276"/>
        <w:rPr>
          <w:lang w:val="pt-PT"/>
        </w:rPr>
      </w:pPr>
    </w:p>
    <w:p w14:paraId="73243529" w14:textId="77777777" w:rsidR="00C23C91" w:rsidRPr="001539CF" w:rsidRDefault="003C454C" w:rsidP="00C23C91">
      <w:pPr>
        <w:pStyle w:val="Ttulo1"/>
        <w:rPr>
          <w:sz w:val="22"/>
        </w:rPr>
      </w:pPr>
      <w:r w:rsidRPr="001539CF">
        <w:rPr>
          <w:sz w:val="22"/>
        </w:rPr>
        <w:t>DEFINIÇÕES, ACRÓNIMOS E ABREVIATURAS</w:t>
      </w:r>
    </w:p>
    <w:p w14:paraId="7324352A" w14:textId="77777777" w:rsidR="00C23C91" w:rsidRPr="001539CF" w:rsidRDefault="00C23C91" w:rsidP="00C23C91">
      <w:pPr>
        <w:pStyle w:val="Paragrafo1CIA"/>
        <w:numPr>
          <w:ilvl w:val="0"/>
          <w:numId w:val="0"/>
        </w:numPr>
        <w:spacing w:line="276" w:lineRule="auto"/>
        <w:ind w:left="720"/>
        <w:rPr>
          <w:lang w:val="pt-PT"/>
        </w:rPr>
      </w:pPr>
    </w:p>
    <w:p w14:paraId="7324352B" w14:textId="77777777" w:rsidR="003D1898" w:rsidRDefault="003C454C" w:rsidP="00C23C91">
      <w:pPr>
        <w:pStyle w:val="Paragrafo1CIA"/>
        <w:numPr>
          <w:ilvl w:val="0"/>
          <w:numId w:val="0"/>
        </w:numPr>
        <w:spacing w:line="276" w:lineRule="auto"/>
        <w:ind w:left="720"/>
        <w:rPr>
          <w:bCs/>
          <w:lang w:val="pt-PT"/>
        </w:rPr>
      </w:pPr>
      <w:r w:rsidRPr="001539CF">
        <w:rPr>
          <w:bCs/>
          <w:lang w:val="pt-PT"/>
        </w:rPr>
        <w:t>Para efeitos da presente CIA adotam-se as seguintes definições:</w:t>
      </w:r>
    </w:p>
    <w:p w14:paraId="7324352C" w14:textId="77777777" w:rsidR="00743A7C" w:rsidRDefault="00743A7C" w:rsidP="00743A7C">
      <w:pPr>
        <w:pStyle w:val="Paragrafo2"/>
        <w:numPr>
          <w:ilvl w:val="0"/>
          <w:numId w:val="0"/>
        </w:numPr>
        <w:spacing w:line="276" w:lineRule="auto"/>
        <w:ind w:left="1069"/>
        <w:rPr>
          <w:lang w:val="pt-PT"/>
        </w:rPr>
      </w:pPr>
    </w:p>
    <w:p w14:paraId="7324352D" w14:textId="77777777" w:rsidR="003D1898" w:rsidRDefault="003C454C" w:rsidP="003D1898">
      <w:pPr>
        <w:pStyle w:val="Paragrafo2"/>
        <w:numPr>
          <w:ilvl w:val="0"/>
          <w:numId w:val="21"/>
        </w:numPr>
        <w:spacing w:line="276" w:lineRule="auto"/>
        <w:rPr>
          <w:lang w:val="pt-PT"/>
        </w:rPr>
      </w:pPr>
      <w:r w:rsidRPr="001539CF">
        <w:rPr>
          <w:lang w:val="pt-PT"/>
        </w:rPr>
        <w:t>ANAC</w:t>
      </w:r>
      <w:r w:rsidR="00743A7C">
        <w:rPr>
          <w:lang w:val="pt-PT"/>
        </w:rPr>
        <w:t>,</w:t>
      </w:r>
      <w:r w:rsidRPr="001539CF">
        <w:rPr>
          <w:lang w:val="pt-PT"/>
        </w:rPr>
        <w:t xml:space="preserve"> Autoridade Nacional da Aviação Civil;</w:t>
      </w:r>
    </w:p>
    <w:p w14:paraId="7324352E" w14:textId="77777777" w:rsidR="00FD1231" w:rsidRPr="001539CF" w:rsidRDefault="00FD1231" w:rsidP="00FD1231">
      <w:pPr>
        <w:pStyle w:val="Paragrafo2"/>
        <w:numPr>
          <w:ilvl w:val="0"/>
          <w:numId w:val="0"/>
        </w:numPr>
        <w:spacing w:line="276" w:lineRule="auto"/>
        <w:ind w:left="1069"/>
        <w:rPr>
          <w:lang w:val="pt-PT"/>
        </w:rPr>
      </w:pPr>
    </w:p>
    <w:p w14:paraId="7324352F" w14:textId="77777777" w:rsidR="003D1898" w:rsidRPr="00FD1231" w:rsidRDefault="003C454C" w:rsidP="003D1898">
      <w:pPr>
        <w:pStyle w:val="PargrafodaLista"/>
        <w:numPr>
          <w:ilvl w:val="0"/>
          <w:numId w:val="21"/>
        </w:numPr>
        <w:spacing w:line="276" w:lineRule="auto"/>
        <w:rPr>
          <w:i/>
          <w:iCs/>
        </w:rPr>
      </w:pPr>
      <w:proofErr w:type="spellStart"/>
      <w:r w:rsidRPr="001539CF">
        <w:t>EASA</w:t>
      </w:r>
      <w:proofErr w:type="spellEnd"/>
      <w:r w:rsidRPr="001539CF">
        <w:t xml:space="preserve"> </w:t>
      </w:r>
      <w:r w:rsidR="00F07FDD" w:rsidRPr="001539CF">
        <w:t>(</w:t>
      </w:r>
      <w:proofErr w:type="spellStart"/>
      <w:r w:rsidRPr="001539CF">
        <w:rPr>
          <w:i/>
          <w:iCs/>
        </w:rPr>
        <w:t>European</w:t>
      </w:r>
      <w:proofErr w:type="spellEnd"/>
      <w:r w:rsidRPr="001539CF">
        <w:rPr>
          <w:i/>
          <w:iCs/>
        </w:rPr>
        <w:t xml:space="preserve"> </w:t>
      </w:r>
      <w:proofErr w:type="spellStart"/>
      <w:r w:rsidRPr="001539CF">
        <w:rPr>
          <w:i/>
          <w:iCs/>
        </w:rPr>
        <w:t>Union</w:t>
      </w:r>
      <w:proofErr w:type="spellEnd"/>
      <w:r w:rsidRPr="001539CF">
        <w:rPr>
          <w:i/>
          <w:iCs/>
        </w:rPr>
        <w:t xml:space="preserve"> </w:t>
      </w:r>
      <w:proofErr w:type="spellStart"/>
      <w:r w:rsidRPr="001539CF">
        <w:rPr>
          <w:i/>
          <w:iCs/>
        </w:rPr>
        <w:t>Aviation</w:t>
      </w:r>
      <w:proofErr w:type="spellEnd"/>
      <w:r w:rsidRPr="001539CF">
        <w:rPr>
          <w:i/>
          <w:iCs/>
        </w:rPr>
        <w:t xml:space="preserve"> </w:t>
      </w:r>
      <w:proofErr w:type="spellStart"/>
      <w:r w:rsidRPr="001539CF">
        <w:rPr>
          <w:i/>
          <w:iCs/>
        </w:rPr>
        <w:t>Safety</w:t>
      </w:r>
      <w:proofErr w:type="spellEnd"/>
      <w:r w:rsidRPr="001539CF">
        <w:rPr>
          <w:i/>
          <w:iCs/>
        </w:rPr>
        <w:t xml:space="preserve"> </w:t>
      </w:r>
      <w:proofErr w:type="spellStart"/>
      <w:r w:rsidRPr="001539CF">
        <w:rPr>
          <w:i/>
          <w:iCs/>
        </w:rPr>
        <w:t>Agency</w:t>
      </w:r>
      <w:proofErr w:type="spellEnd"/>
      <w:r w:rsidR="001248AE" w:rsidRPr="001539CF">
        <w:rPr>
          <w:iCs/>
        </w:rPr>
        <w:t>), Agência da União Europeia para a Segurança da Aviação</w:t>
      </w:r>
      <w:r w:rsidR="000A456A" w:rsidRPr="001539CF">
        <w:rPr>
          <w:iCs/>
        </w:rPr>
        <w:t>;</w:t>
      </w:r>
    </w:p>
    <w:p w14:paraId="73243530" w14:textId="77777777" w:rsidR="00FD1231" w:rsidRPr="00FD1231" w:rsidRDefault="00FD1231" w:rsidP="00FD1231">
      <w:pPr>
        <w:pStyle w:val="PargrafodaLista"/>
        <w:rPr>
          <w:i/>
          <w:iCs/>
        </w:rPr>
      </w:pPr>
    </w:p>
    <w:p w14:paraId="73243531" w14:textId="77777777" w:rsidR="003D1898" w:rsidRPr="004B2CBF" w:rsidRDefault="003C454C" w:rsidP="003D1898">
      <w:pPr>
        <w:pStyle w:val="PargrafodaLista"/>
        <w:numPr>
          <w:ilvl w:val="0"/>
          <w:numId w:val="21"/>
        </w:numPr>
        <w:spacing w:line="276" w:lineRule="auto"/>
      </w:pPr>
      <w:proofErr w:type="spellStart"/>
      <w:r w:rsidRPr="004B2CBF">
        <w:t>ECCAIRS</w:t>
      </w:r>
      <w:proofErr w:type="spellEnd"/>
      <w:r w:rsidRPr="004B2CBF">
        <w:t xml:space="preserve"> </w:t>
      </w:r>
      <w:r w:rsidR="001248AE" w:rsidRPr="004B2CBF">
        <w:t>(</w:t>
      </w:r>
      <w:proofErr w:type="spellStart"/>
      <w:r w:rsidRPr="004B2CBF">
        <w:rPr>
          <w:i/>
        </w:rPr>
        <w:t>European</w:t>
      </w:r>
      <w:proofErr w:type="spellEnd"/>
      <w:r w:rsidRPr="004B2CBF">
        <w:rPr>
          <w:i/>
        </w:rPr>
        <w:t xml:space="preserve"> </w:t>
      </w:r>
      <w:proofErr w:type="spellStart"/>
      <w:r w:rsidRPr="004B2CBF">
        <w:rPr>
          <w:i/>
        </w:rPr>
        <w:t>Co-</w:t>
      </w:r>
      <w:proofErr w:type="gramStart"/>
      <w:r w:rsidRPr="004B2CBF">
        <w:rPr>
          <w:i/>
        </w:rPr>
        <w:t>ordination</w:t>
      </w:r>
      <w:proofErr w:type="spellEnd"/>
      <w:r w:rsidRPr="004B2CBF">
        <w:rPr>
          <w:i/>
        </w:rPr>
        <w:t xml:space="preserve"> Centre</w:t>
      </w:r>
      <w:proofErr w:type="gramEnd"/>
      <w:r w:rsidRPr="004B2CBF">
        <w:rPr>
          <w:i/>
        </w:rPr>
        <w:t xml:space="preserve"> for </w:t>
      </w:r>
      <w:proofErr w:type="spellStart"/>
      <w:r w:rsidRPr="004B2CBF">
        <w:rPr>
          <w:i/>
        </w:rPr>
        <w:t>Accident</w:t>
      </w:r>
      <w:proofErr w:type="spellEnd"/>
      <w:r w:rsidRPr="004B2CBF">
        <w:rPr>
          <w:i/>
        </w:rPr>
        <w:t xml:space="preserve"> </w:t>
      </w:r>
      <w:proofErr w:type="spellStart"/>
      <w:r w:rsidRPr="004B2CBF">
        <w:rPr>
          <w:i/>
        </w:rPr>
        <w:t>and</w:t>
      </w:r>
      <w:proofErr w:type="spellEnd"/>
      <w:r w:rsidRPr="004B2CBF">
        <w:rPr>
          <w:i/>
        </w:rPr>
        <w:t xml:space="preserve"> </w:t>
      </w:r>
      <w:proofErr w:type="spellStart"/>
      <w:r w:rsidRPr="004B2CBF">
        <w:rPr>
          <w:i/>
        </w:rPr>
        <w:t>Incident</w:t>
      </w:r>
      <w:proofErr w:type="spellEnd"/>
      <w:r w:rsidRPr="004B2CBF">
        <w:rPr>
          <w:i/>
        </w:rPr>
        <w:t xml:space="preserve"> </w:t>
      </w:r>
      <w:proofErr w:type="spellStart"/>
      <w:r w:rsidRPr="004B2CBF">
        <w:rPr>
          <w:i/>
        </w:rPr>
        <w:t>Reporting</w:t>
      </w:r>
      <w:proofErr w:type="spellEnd"/>
      <w:r w:rsidRPr="004B2CBF">
        <w:rPr>
          <w:i/>
        </w:rPr>
        <w:t xml:space="preserve"> </w:t>
      </w:r>
      <w:proofErr w:type="spellStart"/>
      <w:r w:rsidRPr="004B2CBF">
        <w:rPr>
          <w:i/>
        </w:rPr>
        <w:t>Systems</w:t>
      </w:r>
      <w:proofErr w:type="spellEnd"/>
      <w:r w:rsidR="001248AE" w:rsidRPr="004B2CBF">
        <w:t>)</w:t>
      </w:r>
      <w:r w:rsidR="00824ECF" w:rsidRPr="004B2CBF">
        <w:t>, Centro Europeu de Coordenação de Sistemas de Comunicação de Acidentes e Incidentes</w:t>
      </w:r>
      <w:r w:rsidR="000A76BD" w:rsidRPr="004B2CBF">
        <w:t>;</w:t>
      </w:r>
    </w:p>
    <w:p w14:paraId="73243532" w14:textId="77777777" w:rsidR="00FD1231" w:rsidRPr="004B2CBF" w:rsidRDefault="00FD1231" w:rsidP="00FD1231">
      <w:pPr>
        <w:pStyle w:val="PargrafodaLista"/>
      </w:pPr>
    </w:p>
    <w:p w14:paraId="73243533" w14:textId="77777777" w:rsidR="00C003C6" w:rsidRDefault="003C454C" w:rsidP="003D1898">
      <w:pPr>
        <w:pStyle w:val="Paragrafo2"/>
        <w:numPr>
          <w:ilvl w:val="0"/>
          <w:numId w:val="21"/>
        </w:numPr>
        <w:spacing w:line="276" w:lineRule="auto"/>
        <w:rPr>
          <w:lang w:val="pt-PT"/>
        </w:rPr>
      </w:pPr>
      <w:proofErr w:type="spellStart"/>
      <w:r>
        <w:rPr>
          <w:lang w:val="pt-PT"/>
        </w:rPr>
        <w:t>EPAS</w:t>
      </w:r>
      <w:proofErr w:type="spellEnd"/>
      <w:r>
        <w:rPr>
          <w:lang w:val="pt-PT"/>
        </w:rPr>
        <w:t xml:space="preserve"> (</w:t>
      </w:r>
      <w:proofErr w:type="spellStart"/>
      <w:r w:rsidRPr="00C003C6">
        <w:rPr>
          <w:i/>
          <w:lang w:val="pt-PT"/>
        </w:rPr>
        <w:t>European</w:t>
      </w:r>
      <w:proofErr w:type="spellEnd"/>
      <w:r w:rsidRPr="00C003C6">
        <w:rPr>
          <w:i/>
          <w:lang w:val="pt-PT"/>
        </w:rPr>
        <w:t xml:space="preserve"> </w:t>
      </w:r>
      <w:proofErr w:type="spellStart"/>
      <w:r w:rsidRPr="00C003C6">
        <w:rPr>
          <w:i/>
          <w:lang w:val="pt-PT"/>
        </w:rPr>
        <w:t>Plan</w:t>
      </w:r>
      <w:proofErr w:type="spellEnd"/>
      <w:r w:rsidRPr="00C003C6">
        <w:rPr>
          <w:i/>
          <w:lang w:val="pt-PT"/>
        </w:rPr>
        <w:t xml:space="preserve"> for </w:t>
      </w:r>
      <w:proofErr w:type="spellStart"/>
      <w:r w:rsidRPr="00C003C6">
        <w:rPr>
          <w:i/>
          <w:lang w:val="pt-PT"/>
        </w:rPr>
        <w:t>Avia</w:t>
      </w:r>
      <w:r w:rsidR="004B2CBF">
        <w:rPr>
          <w:i/>
          <w:lang w:val="pt-PT"/>
        </w:rPr>
        <w:t>t</w:t>
      </w:r>
      <w:r w:rsidRPr="00C003C6">
        <w:rPr>
          <w:i/>
          <w:lang w:val="pt-PT"/>
        </w:rPr>
        <w:t>ion</w:t>
      </w:r>
      <w:proofErr w:type="spellEnd"/>
      <w:r w:rsidRPr="00C003C6">
        <w:rPr>
          <w:i/>
          <w:lang w:val="pt-PT"/>
        </w:rPr>
        <w:t xml:space="preserve"> </w:t>
      </w:r>
      <w:proofErr w:type="spellStart"/>
      <w:r w:rsidRPr="00C003C6">
        <w:rPr>
          <w:i/>
          <w:lang w:val="pt-PT"/>
        </w:rPr>
        <w:t>Safety</w:t>
      </w:r>
      <w:proofErr w:type="spellEnd"/>
      <w:r w:rsidRPr="00C003C6">
        <w:rPr>
          <w:lang w:val="pt-PT"/>
        </w:rPr>
        <w:t>)</w:t>
      </w:r>
      <w:r w:rsidR="00824ECF">
        <w:rPr>
          <w:lang w:val="pt-PT"/>
        </w:rPr>
        <w:t>, Plano Europeu para a Segurança da Aviação</w:t>
      </w:r>
      <w:r>
        <w:rPr>
          <w:lang w:val="pt-PT"/>
        </w:rPr>
        <w:t>;</w:t>
      </w:r>
    </w:p>
    <w:p w14:paraId="73243535" w14:textId="77777777" w:rsidR="003D1898" w:rsidRDefault="003C454C" w:rsidP="003D1898">
      <w:pPr>
        <w:pStyle w:val="Paragrafo2"/>
        <w:numPr>
          <w:ilvl w:val="0"/>
          <w:numId w:val="21"/>
        </w:numPr>
        <w:spacing w:line="276" w:lineRule="auto"/>
        <w:rPr>
          <w:lang w:val="pt-PT"/>
        </w:rPr>
      </w:pPr>
      <w:proofErr w:type="spellStart"/>
      <w:r w:rsidRPr="001539CF">
        <w:rPr>
          <w:lang w:val="pt-PT"/>
        </w:rPr>
        <w:lastRenderedPageBreak/>
        <w:t>PNSOA</w:t>
      </w:r>
      <w:proofErr w:type="spellEnd"/>
      <w:r w:rsidR="00743A7C">
        <w:rPr>
          <w:lang w:val="pt-PT"/>
        </w:rPr>
        <w:t xml:space="preserve">, </w:t>
      </w:r>
      <w:r w:rsidRPr="001539CF">
        <w:rPr>
          <w:lang w:val="pt-PT"/>
        </w:rPr>
        <w:t>Plano Nacional de Segurança Operacional da Aviação;</w:t>
      </w:r>
      <w:r w:rsidR="00614881">
        <w:rPr>
          <w:lang w:val="pt-PT"/>
        </w:rPr>
        <w:t xml:space="preserve"> e</w:t>
      </w:r>
    </w:p>
    <w:p w14:paraId="73243536" w14:textId="77777777" w:rsidR="00FD1231" w:rsidRDefault="00FD1231" w:rsidP="00FD1231">
      <w:pPr>
        <w:pStyle w:val="PargrafodaLista"/>
      </w:pPr>
    </w:p>
    <w:p w14:paraId="73243537" w14:textId="77777777" w:rsidR="003D1898" w:rsidRPr="00832752" w:rsidRDefault="003C454C" w:rsidP="003D1898">
      <w:pPr>
        <w:pStyle w:val="PargrafodaLista"/>
        <w:numPr>
          <w:ilvl w:val="0"/>
          <w:numId w:val="21"/>
        </w:numPr>
        <w:spacing w:line="276" w:lineRule="auto"/>
        <w:rPr>
          <w:i/>
        </w:rPr>
      </w:pPr>
      <w:r w:rsidRPr="001539CF">
        <w:t xml:space="preserve">SMS </w:t>
      </w:r>
      <w:r w:rsidR="009A2B33" w:rsidRPr="001539CF">
        <w:t>(</w:t>
      </w:r>
      <w:proofErr w:type="spellStart"/>
      <w:r w:rsidRPr="001539CF">
        <w:rPr>
          <w:i/>
        </w:rPr>
        <w:t>Safety</w:t>
      </w:r>
      <w:proofErr w:type="spellEnd"/>
      <w:r w:rsidRPr="001539CF">
        <w:rPr>
          <w:i/>
        </w:rPr>
        <w:t xml:space="preserve"> Management </w:t>
      </w:r>
      <w:proofErr w:type="spellStart"/>
      <w:r w:rsidRPr="001539CF">
        <w:rPr>
          <w:i/>
        </w:rPr>
        <w:t>System</w:t>
      </w:r>
      <w:proofErr w:type="spellEnd"/>
      <w:r w:rsidR="009A2B33" w:rsidRPr="001539CF">
        <w:t>), sistema de gestão de segurança</w:t>
      </w:r>
      <w:r w:rsidR="004B2CBF">
        <w:t xml:space="preserve"> operacional</w:t>
      </w:r>
      <w:r w:rsidRPr="001539CF">
        <w:t>.</w:t>
      </w:r>
    </w:p>
    <w:p w14:paraId="73243538" w14:textId="77777777" w:rsidR="00832752" w:rsidRDefault="00832752" w:rsidP="00832752">
      <w:pPr>
        <w:pStyle w:val="PargrafodaLista"/>
        <w:rPr>
          <w:i/>
        </w:rPr>
      </w:pPr>
    </w:p>
    <w:p w14:paraId="73243539" w14:textId="77777777" w:rsidR="00832752" w:rsidRPr="0055592D" w:rsidRDefault="00832752" w:rsidP="0055592D">
      <w:pPr>
        <w:spacing w:line="276" w:lineRule="auto"/>
        <w:rPr>
          <w:i/>
        </w:rPr>
      </w:pPr>
    </w:p>
    <w:p w14:paraId="7324353A" w14:textId="77777777" w:rsidR="00714A45" w:rsidRPr="001539CF" w:rsidRDefault="003C454C" w:rsidP="00C23C91">
      <w:pPr>
        <w:pStyle w:val="Ttulo1"/>
        <w:rPr>
          <w:sz w:val="22"/>
        </w:rPr>
      </w:pPr>
      <w:r w:rsidRPr="001539CF">
        <w:rPr>
          <w:sz w:val="22"/>
        </w:rPr>
        <w:t>ÂMBITO DE APLICAÇÃO</w:t>
      </w:r>
    </w:p>
    <w:p w14:paraId="7324353B" w14:textId="77777777" w:rsidR="000833EC" w:rsidRPr="001539CF" w:rsidRDefault="000833EC" w:rsidP="000833EC">
      <w:pPr>
        <w:pStyle w:val="PargrafodaLista"/>
        <w:spacing w:line="276" w:lineRule="auto"/>
      </w:pPr>
    </w:p>
    <w:p w14:paraId="7324353C" w14:textId="0AFD12B4" w:rsidR="00A0010A" w:rsidRPr="003D1FD4" w:rsidRDefault="003C454C" w:rsidP="00CA3659">
      <w:pPr>
        <w:spacing w:line="276" w:lineRule="auto"/>
        <w:ind w:left="720"/>
        <w:jc w:val="both"/>
      </w:pPr>
      <w:r>
        <w:t xml:space="preserve">O questionário constante do </w:t>
      </w:r>
      <w:proofErr w:type="spellStart"/>
      <w:r>
        <w:t>PNSOA</w:t>
      </w:r>
      <w:proofErr w:type="spellEnd"/>
      <w:r>
        <w:t xml:space="preserve"> e as instruções de preenchimento que constam </w:t>
      </w:r>
      <w:r w:rsidR="00CE6A25">
        <w:t xml:space="preserve">da presente </w:t>
      </w:r>
      <w:r w:rsidR="00B1796B" w:rsidRPr="001539CF">
        <w:t>CIA aplica</w:t>
      </w:r>
      <w:r>
        <w:t>m</w:t>
      </w:r>
      <w:r w:rsidR="00B1796B" w:rsidRPr="001539CF">
        <w:t>-se</w:t>
      </w:r>
      <w:r w:rsidR="004C3277">
        <w:t xml:space="preserve"> obrigatoriamente</w:t>
      </w:r>
      <w:r w:rsidR="00B1796B" w:rsidRPr="001539CF">
        <w:t xml:space="preserve"> a tod</w:t>
      </w:r>
      <w:r w:rsidR="004C3277">
        <w:t>o</w:t>
      </w:r>
      <w:r w:rsidR="00B1796B" w:rsidRPr="001539CF">
        <w:t>s</w:t>
      </w:r>
      <w:r w:rsidR="004C3277">
        <w:t xml:space="preserve"> os </w:t>
      </w:r>
      <w:r w:rsidR="00B72621">
        <w:t>prestado</w:t>
      </w:r>
      <w:r w:rsidR="004C3277">
        <w:t>res de serviços</w:t>
      </w:r>
      <w:r w:rsidR="00AF3F0F" w:rsidRPr="001539CF">
        <w:t xml:space="preserve"> </w:t>
      </w:r>
      <w:r>
        <w:t>sujeitos à supervisão da ANAC que tenham u</w:t>
      </w:r>
      <w:r w:rsidR="00AF3F0F" w:rsidRPr="001539CF">
        <w:t>m SMS aprovado, convidando</w:t>
      </w:r>
      <w:r w:rsidR="004F0790" w:rsidRPr="001539CF">
        <w:t>-se</w:t>
      </w:r>
      <w:r w:rsidR="00AF3F0F" w:rsidRPr="001539CF">
        <w:t xml:space="preserve"> </w:t>
      </w:r>
      <w:r w:rsidR="004B2CBF">
        <w:t>o</w:t>
      </w:r>
      <w:r w:rsidR="004B2CBF" w:rsidRPr="001539CF">
        <w:t xml:space="preserve">s </w:t>
      </w:r>
      <w:r w:rsidR="00AF3F0F" w:rsidRPr="001539CF">
        <w:t xml:space="preserve">restantes </w:t>
      </w:r>
      <w:r>
        <w:t xml:space="preserve">prestadores de serviços nacionais </w:t>
      </w:r>
      <w:r w:rsidR="00AF3F0F" w:rsidRPr="001539CF">
        <w:t xml:space="preserve">a fornecerem a mesma informação de forma voluntária. </w:t>
      </w:r>
    </w:p>
    <w:p w14:paraId="7324353D" w14:textId="77777777" w:rsidR="00E82148" w:rsidRDefault="00E82148">
      <w:pPr>
        <w:rPr>
          <w:b/>
        </w:rPr>
      </w:pPr>
    </w:p>
    <w:p w14:paraId="7324353E" w14:textId="77777777" w:rsidR="004C3277" w:rsidRPr="00A94BBF" w:rsidRDefault="004C3277">
      <w:pPr>
        <w:rPr>
          <w:b/>
          <w:sz w:val="14"/>
        </w:rPr>
      </w:pPr>
    </w:p>
    <w:p w14:paraId="7324353F" w14:textId="77777777" w:rsidR="00C76F47" w:rsidRPr="001539CF" w:rsidRDefault="003C454C" w:rsidP="003D1898">
      <w:pPr>
        <w:pStyle w:val="Ttulo1"/>
        <w:rPr>
          <w:sz w:val="22"/>
        </w:rPr>
      </w:pPr>
      <w:r w:rsidRPr="001539CF">
        <w:rPr>
          <w:sz w:val="22"/>
        </w:rPr>
        <w:t>DESCRIÇÃO</w:t>
      </w:r>
    </w:p>
    <w:p w14:paraId="73243540" w14:textId="77777777" w:rsidR="006954FA" w:rsidRPr="001539CF" w:rsidRDefault="006954FA" w:rsidP="006954FA">
      <w:pPr>
        <w:spacing w:line="276" w:lineRule="auto"/>
      </w:pPr>
    </w:p>
    <w:p w14:paraId="73243541" w14:textId="77777777" w:rsidR="002A0B7F" w:rsidRDefault="003C454C" w:rsidP="004C3277">
      <w:pPr>
        <w:spacing w:line="276" w:lineRule="auto"/>
        <w:ind w:left="720"/>
        <w:jc w:val="both"/>
      </w:pPr>
      <w:r>
        <w:t>Os prestadores de serviços</w:t>
      </w:r>
      <w:r w:rsidR="00232644" w:rsidRPr="001539CF">
        <w:t xml:space="preserve"> </w:t>
      </w:r>
      <w:r w:rsidR="00614881">
        <w:t xml:space="preserve">sujeitos à supervisão da ANAC que tenham </w:t>
      </w:r>
      <w:r w:rsidR="00232644" w:rsidRPr="001539CF">
        <w:t>um SMS aprovado</w:t>
      </w:r>
      <w:r w:rsidRPr="001539CF">
        <w:t xml:space="preserve"> </w:t>
      </w:r>
      <w:r w:rsidR="00232644" w:rsidRPr="001539CF">
        <w:t>devem</w:t>
      </w:r>
      <w:r w:rsidR="001539CF" w:rsidRPr="001539CF">
        <w:t>,</w:t>
      </w:r>
      <w:r w:rsidR="00232644" w:rsidRPr="001539CF">
        <w:t xml:space="preserve"> obrigatoriamente</w:t>
      </w:r>
      <w:r w:rsidR="001539CF" w:rsidRPr="001539CF">
        <w:t>,</w:t>
      </w:r>
      <w:r w:rsidR="00232644" w:rsidRPr="001539CF">
        <w:t xml:space="preserve"> </w:t>
      </w:r>
      <w:r w:rsidRPr="001539CF">
        <w:t xml:space="preserve">comunicar as </w:t>
      </w:r>
      <w:r w:rsidR="00614881">
        <w:t xml:space="preserve">respostas ao </w:t>
      </w:r>
      <w:r w:rsidR="00D56AA3" w:rsidRPr="001539CF">
        <w:t>q</w:t>
      </w:r>
      <w:r w:rsidRPr="001539CF">
        <w:t>uestionário objeto da</w:t>
      </w:r>
      <w:r w:rsidR="001539CF" w:rsidRPr="001539CF">
        <w:t xml:space="preserve"> presente</w:t>
      </w:r>
      <w:r w:rsidRPr="001539CF">
        <w:t xml:space="preserve"> CIA</w:t>
      </w:r>
      <w:r w:rsidR="00232644" w:rsidRPr="001539CF">
        <w:t xml:space="preserve"> duas vezes por ano</w:t>
      </w:r>
      <w:r w:rsidR="001539CF" w:rsidRPr="001539CF">
        <w:t>,</w:t>
      </w:r>
      <w:r w:rsidR="00232644" w:rsidRPr="001539CF">
        <w:t xml:space="preserve"> </w:t>
      </w:r>
      <w:r w:rsidR="004C3277" w:rsidRPr="004C3277">
        <w:t>até 31 de julho, para o 1º semestre, e 31 de janeiro do ano seguinte, para o 2º semestre</w:t>
      </w:r>
      <w:r w:rsidR="004C3277">
        <w:t>,</w:t>
      </w:r>
      <w:r w:rsidRPr="001539CF">
        <w:t xml:space="preserve"> conforme </w:t>
      </w:r>
      <w:r w:rsidR="006F2E9C" w:rsidRPr="001539CF">
        <w:t>explicitado</w:t>
      </w:r>
      <w:r w:rsidRPr="001539CF">
        <w:t xml:space="preserve"> </w:t>
      </w:r>
      <w:r w:rsidR="001539CF" w:rsidRPr="001539CF">
        <w:t xml:space="preserve">no ponto </w:t>
      </w:r>
      <w:r w:rsidRPr="001539CF">
        <w:t>2.</w:t>
      </w:r>
      <w:r w:rsidR="004B2CBF">
        <w:t>3</w:t>
      </w:r>
      <w:r w:rsidR="004B2CBF" w:rsidRPr="001539CF">
        <w:t xml:space="preserve"> </w:t>
      </w:r>
      <w:r w:rsidR="00CA3659" w:rsidRPr="001539CF">
        <w:t xml:space="preserve">do </w:t>
      </w:r>
      <w:proofErr w:type="spellStart"/>
      <w:r w:rsidR="00CA3659" w:rsidRPr="001539CF">
        <w:t>PNSOA</w:t>
      </w:r>
      <w:proofErr w:type="spellEnd"/>
      <w:r w:rsidR="00CA3659" w:rsidRPr="001539CF">
        <w:t xml:space="preserve"> 2022-2024</w:t>
      </w:r>
      <w:r w:rsidR="00CA3659">
        <w:t>, revisão 1</w:t>
      </w:r>
      <w:r w:rsidR="00CA3659" w:rsidRPr="001539CF">
        <w:t xml:space="preserve"> </w:t>
      </w:r>
      <w:r w:rsidR="006F2E9C" w:rsidRPr="001539CF">
        <w:t xml:space="preserve">(Questionário a </w:t>
      </w:r>
      <w:r w:rsidR="002619C8">
        <w:t>responder</w:t>
      </w:r>
      <w:r w:rsidR="006F2E9C" w:rsidRPr="001539CF">
        <w:t xml:space="preserve"> pelos prestadores de serviço</w:t>
      </w:r>
      <w:r w:rsidR="00B72621">
        <w:t>s</w:t>
      </w:r>
      <w:r w:rsidR="006F2E9C" w:rsidRPr="001539CF">
        <w:t>)</w:t>
      </w:r>
      <w:r w:rsidR="00232644" w:rsidRPr="001539CF">
        <w:t>.</w:t>
      </w:r>
    </w:p>
    <w:p w14:paraId="73243542" w14:textId="77777777" w:rsidR="00940D08" w:rsidRPr="001539CF" w:rsidRDefault="00940D08" w:rsidP="004C3277">
      <w:pPr>
        <w:spacing w:line="276" w:lineRule="auto"/>
        <w:ind w:left="720"/>
        <w:jc w:val="both"/>
      </w:pPr>
    </w:p>
    <w:p w14:paraId="73243543" w14:textId="69C44289" w:rsidR="00232644" w:rsidRPr="001539CF" w:rsidRDefault="00CE6A25" w:rsidP="00232644">
      <w:pPr>
        <w:spacing w:line="276" w:lineRule="auto"/>
        <w:ind w:left="720"/>
        <w:jc w:val="both"/>
      </w:pPr>
      <w:r>
        <w:t>Recomenda-se</w:t>
      </w:r>
      <w:r w:rsidR="001539CF" w:rsidRPr="001539CF">
        <w:t xml:space="preserve"> que </w:t>
      </w:r>
      <w:r w:rsidR="003F4A20">
        <w:t>o</w:t>
      </w:r>
      <w:r w:rsidR="003F4A20" w:rsidRPr="001539CF">
        <w:t xml:space="preserve">s </w:t>
      </w:r>
      <w:r w:rsidR="003C454C" w:rsidRPr="001539CF">
        <w:t xml:space="preserve">restantes </w:t>
      </w:r>
      <w:r w:rsidR="003C454C">
        <w:t xml:space="preserve">prestadores de serviços nacionais </w:t>
      </w:r>
      <w:r w:rsidR="003C454C" w:rsidRPr="001539CF">
        <w:t>forne</w:t>
      </w:r>
      <w:r w:rsidR="001539CF" w:rsidRPr="001539CF">
        <w:t>çam</w:t>
      </w:r>
      <w:r w:rsidR="003C454C" w:rsidRPr="001539CF">
        <w:t xml:space="preserve"> a mesma informação</w:t>
      </w:r>
      <w:r w:rsidR="001539CF" w:rsidRPr="001539CF">
        <w:t>,</w:t>
      </w:r>
      <w:r w:rsidR="003C454C" w:rsidRPr="001539CF">
        <w:t xml:space="preserve"> de forma voluntária. </w:t>
      </w:r>
    </w:p>
    <w:p w14:paraId="73243544" w14:textId="77777777" w:rsidR="00232644" w:rsidRPr="001539CF" w:rsidRDefault="00232644" w:rsidP="00232644">
      <w:pPr>
        <w:spacing w:line="276" w:lineRule="auto"/>
        <w:ind w:left="720"/>
        <w:jc w:val="both"/>
      </w:pPr>
    </w:p>
    <w:p w14:paraId="73243545" w14:textId="36D4FC5C" w:rsidR="00232644" w:rsidRPr="001539CF" w:rsidRDefault="003C454C" w:rsidP="00232644">
      <w:pPr>
        <w:spacing w:line="276" w:lineRule="auto"/>
        <w:ind w:left="720"/>
        <w:jc w:val="both"/>
      </w:pPr>
      <w:r w:rsidRPr="001539CF">
        <w:t xml:space="preserve">O instrumento de recolha </w:t>
      </w:r>
      <w:r w:rsidR="002A0B7F" w:rsidRPr="001539CF">
        <w:t>dessas informações</w:t>
      </w:r>
      <w:r w:rsidRPr="001539CF">
        <w:t xml:space="preserve"> tem o formato de questionário</w:t>
      </w:r>
      <w:r w:rsidR="001539CF" w:rsidRPr="001539CF">
        <w:t>,</w:t>
      </w:r>
      <w:r w:rsidRPr="001539CF">
        <w:t xml:space="preserve"> </w:t>
      </w:r>
      <w:r w:rsidR="002A0B7F" w:rsidRPr="001539CF">
        <w:t xml:space="preserve">o qual </w:t>
      </w:r>
      <w:r w:rsidRPr="001539CF">
        <w:t>é comum a todos os tipos de organização. Este questionário</w:t>
      </w:r>
      <w:r w:rsidR="004A69D8" w:rsidRPr="001539CF">
        <w:t xml:space="preserve">, </w:t>
      </w:r>
      <w:r w:rsidR="00CE6A25">
        <w:t>constante do</w:t>
      </w:r>
      <w:r w:rsidR="004A69D8" w:rsidRPr="001539CF">
        <w:t xml:space="preserve"> </w:t>
      </w:r>
      <w:r w:rsidR="007938A4" w:rsidRPr="001539CF">
        <w:t>A</w:t>
      </w:r>
      <w:r w:rsidR="004A69D8" w:rsidRPr="001539CF">
        <w:t>nexo</w:t>
      </w:r>
      <w:r w:rsidR="00CE6A25">
        <w:t xml:space="preserve"> à presente CIA</w:t>
      </w:r>
      <w:r w:rsidR="004A69D8" w:rsidRPr="001539CF">
        <w:t>,</w:t>
      </w:r>
      <w:r w:rsidRPr="001539CF">
        <w:t xml:space="preserve"> está disponível para preenchimento, exclusivamente </w:t>
      </w:r>
      <w:r w:rsidRPr="001539CF">
        <w:rPr>
          <w:i/>
        </w:rPr>
        <w:t>on-line</w:t>
      </w:r>
      <w:r w:rsidRPr="001539CF">
        <w:t xml:space="preserve">, na hiperligação disponibilizada no sítio da ANAC na </w:t>
      </w:r>
      <w:hyperlink r:id="rId12" w:history="1">
        <w:r w:rsidR="00107D5D" w:rsidRPr="00940D08">
          <w:rPr>
            <w:rStyle w:val="Hiperligao"/>
            <w:i/>
          </w:rPr>
          <w:t>i</w:t>
        </w:r>
        <w:r w:rsidRPr="00940D08">
          <w:rPr>
            <w:rStyle w:val="Hiperligao"/>
            <w:i/>
          </w:rPr>
          <w:t>nternet</w:t>
        </w:r>
      </w:hyperlink>
      <w:r w:rsidR="006D4A8A">
        <w:rPr>
          <w:i/>
        </w:rPr>
        <w:t>.</w:t>
      </w:r>
      <w:r w:rsidR="006D4A8A" w:rsidRPr="001539CF">
        <w:t xml:space="preserve"> </w:t>
      </w:r>
    </w:p>
    <w:p w14:paraId="73243546" w14:textId="77777777" w:rsidR="00232644" w:rsidRDefault="00232644" w:rsidP="004270DE">
      <w:pPr>
        <w:spacing w:line="276" w:lineRule="auto"/>
        <w:ind w:left="720"/>
        <w:jc w:val="both"/>
      </w:pPr>
    </w:p>
    <w:p w14:paraId="73243547" w14:textId="77777777" w:rsidR="00AE4E36" w:rsidRPr="00AE4E36" w:rsidRDefault="003C454C" w:rsidP="00AE4E36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  <w:r w:rsidRPr="00AE4E36">
        <w:rPr>
          <w:lang w:val="pt-PT"/>
        </w:rPr>
        <w:t>Cada prestador de serviços deverá responder ao questionário, identificando os principais riscos que afetam a sua operação</w:t>
      </w:r>
      <w:r w:rsidR="004B2CBF">
        <w:rPr>
          <w:lang w:val="pt-PT"/>
        </w:rPr>
        <w:t xml:space="preserve"> (</w:t>
      </w:r>
      <w:proofErr w:type="spellStart"/>
      <w:r w:rsidR="004B2CBF" w:rsidRPr="003F4A20">
        <w:rPr>
          <w:i/>
          <w:lang w:val="pt-PT"/>
        </w:rPr>
        <w:t>key</w:t>
      </w:r>
      <w:proofErr w:type="spellEnd"/>
      <w:r w:rsidR="004B2CBF" w:rsidRPr="003F4A20">
        <w:rPr>
          <w:i/>
          <w:lang w:val="pt-PT"/>
        </w:rPr>
        <w:t xml:space="preserve"> </w:t>
      </w:r>
      <w:proofErr w:type="spellStart"/>
      <w:r w:rsidR="004B2CBF" w:rsidRPr="003F4A20">
        <w:rPr>
          <w:i/>
          <w:lang w:val="pt-PT"/>
        </w:rPr>
        <w:t>risk</w:t>
      </w:r>
      <w:proofErr w:type="spellEnd"/>
      <w:r w:rsidR="004B2CBF" w:rsidRPr="003F4A20">
        <w:rPr>
          <w:i/>
          <w:lang w:val="pt-PT"/>
        </w:rPr>
        <w:t xml:space="preserve"> </w:t>
      </w:r>
      <w:proofErr w:type="spellStart"/>
      <w:r w:rsidR="004B2CBF" w:rsidRPr="003F4A20">
        <w:rPr>
          <w:i/>
          <w:lang w:val="pt-PT"/>
        </w:rPr>
        <w:t>areas</w:t>
      </w:r>
      <w:proofErr w:type="spellEnd"/>
      <w:r w:rsidR="004B2CBF">
        <w:rPr>
          <w:lang w:val="pt-PT"/>
        </w:rPr>
        <w:t>)</w:t>
      </w:r>
      <w:r w:rsidRPr="00AE4E36">
        <w:rPr>
          <w:lang w:val="pt-PT"/>
        </w:rPr>
        <w:t>, os perigos a que estão expostos</w:t>
      </w:r>
      <w:r w:rsidR="004B2CBF">
        <w:rPr>
          <w:lang w:val="pt-PT"/>
        </w:rPr>
        <w:t xml:space="preserve"> (</w:t>
      </w:r>
      <w:proofErr w:type="spellStart"/>
      <w:r w:rsidR="004B2CBF" w:rsidRPr="003F4A20">
        <w:rPr>
          <w:i/>
          <w:lang w:val="pt-PT"/>
        </w:rPr>
        <w:t>safety</w:t>
      </w:r>
      <w:proofErr w:type="spellEnd"/>
      <w:r w:rsidR="004B2CBF" w:rsidRPr="003F4A20">
        <w:rPr>
          <w:i/>
          <w:lang w:val="pt-PT"/>
        </w:rPr>
        <w:t xml:space="preserve"> </w:t>
      </w:r>
      <w:proofErr w:type="spellStart"/>
      <w:r w:rsidR="004B2CBF" w:rsidRPr="003F4A20">
        <w:rPr>
          <w:i/>
          <w:lang w:val="pt-PT"/>
        </w:rPr>
        <w:t>issues</w:t>
      </w:r>
      <w:proofErr w:type="spellEnd"/>
      <w:r w:rsidR="004B2CBF">
        <w:rPr>
          <w:lang w:val="pt-PT"/>
        </w:rPr>
        <w:t>)</w:t>
      </w:r>
      <w:r w:rsidRPr="00AE4E36">
        <w:rPr>
          <w:lang w:val="pt-PT"/>
        </w:rPr>
        <w:t xml:space="preserve"> e as ações de mitigação que foram implementadas.</w:t>
      </w:r>
    </w:p>
    <w:p w14:paraId="73243548" w14:textId="77777777" w:rsidR="00AE4E36" w:rsidRDefault="00AE4E36" w:rsidP="00AE4E36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</w:p>
    <w:p w14:paraId="73243549" w14:textId="77777777" w:rsidR="00AE4E36" w:rsidRDefault="003C454C" w:rsidP="00AE4E36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  <w:r w:rsidRPr="00AE4E36">
        <w:rPr>
          <w:lang w:val="pt-PT"/>
        </w:rPr>
        <w:t>Caso o prestador de serviços tenha duas valências ou mais – por exemplo, se for simultaneamente operador aéreo e organização de manutenção, deverá responder ao questionário quantas vezes forem necessárias para alimentar o processo nacional de gestão dos riscos de segurança operacional com as perspetivas distintas que cada uma das suas áreas de atuação pode oferecer. Da mesma forma, caso o prestador de serviços faça parte de um grupo ou esteja sob o controlo de uma entidade gestora, deverá responder ao questionário numa base individual (</w:t>
      </w:r>
      <w:proofErr w:type="gramStart"/>
      <w:r w:rsidRPr="00AE4E36">
        <w:rPr>
          <w:lang w:val="pt-PT"/>
        </w:rPr>
        <w:t>i.e.</w:t>
      </w:r>
      <w:proofErr w:type="gramEnd"/>
      <w:r w:rsidRPr="00AE4E36">
        <w:rPr>
          <w:lang w:val="pt-PT"/>
        </w:rPr>
        <w:t xml:space="preserve"> uma resposta por cada SMS aprovado junto da Autoridade), e não agregando os seus contributos para o processo nacional de gestão dos riscos de segurança operacional aos de outros prestadores de serviços.</w:t>
      </w:r>
    </w:p>
    <w:p w14:paraId="7324354B" w14:textId="77777777" w:rsidR="00A62952" w:rsidRPr="00BD202E" w:rsidRDefault="003C454C" w:rsidP="00A62952">
      <w:pPr>
        <w:spacing w:line="276" w:lineRule="auto"/>
        <w:ind w:left="720"/>
        <w:jc w:val="both"/>
      </w:pPr>
      <w:r>
        <w:lastRenderedPageBreak/>
        <w:t xml:space="preserve">Este questionário foi </w:t>
      </w:r>
      <w:r w:rsidR="00940D08">
        <w:t>desenvolvido</w:t>
      </w:r>
      <w:r w:rsidR="00940D08" w:rsidRPr="00BD202E">
        <w:t xml:space="preserve"> </w:t>
      </w:r>
      <w:r w:rsidR="004B2CBF">
        <w:t>com base na terminologia</w:t>
      </w:r>
      <w:r w:rsidRPr="00BD202E">
        <w:t xml:space="preserve"> </w:t>
      </w:r>
      <w:r w:rsidR="00302ED5">
        <w:t xml:space="preserve">que consta do Volume III do </w:t>
      </w:r>
      <w:proofErr w:type="spellStart"/>
      <w:r w:rsidR="00302ED5">
        <w:t>EPAS</w:t>
      </w:r>
      <w:proofErr w:type="spellEnd"/>
      <w:r>
        <w:t xml:space="preserve">, com o propósito de </w:t>
      </w:r>
      <w:r w:rsidR="00302ED5">
        <w:t>orientar as respostas dos prestadores de serviços para um formato que seja comum a todos, e que esteja</w:t>
      </w:r>
      <w:r w:rsidR="004B2CBF">
        <w:t xml:space="preserve"> alinhado com o processo europeu de gestão de risco</w:t>
      </w:r>
      <w:r>
        <w:t>.</w:t>
      </w:r>
    </w:p>
    <w:p w14:paraId="7324354C" w14:textId="77777777" w:rsidR="00A62952" w:rsidRDefault="00A62952" w:rsidP="00A62952">
      <w:pPr>
        <w:spacing w:line="276" w:lineRule="auto"/>
        <w:ind w:left="720"/>
        <w:jc w:val="both"/>
      </w:pPr>
    </w:p>
    <w:p w14:paraId="7324354D" w14:textId="77777777" w:rsidR="00EE5E97" w:rsidRPr="001539CF" w:rsidRDefault="003C454C" w:rsidP="00EE5E97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  <w:r w:rsidRPr="00302ED5">
        <w:rPr>
          <w:lang w:val="pt-PT"/>
        </w:rPr>
        <w:t xml:space="preserve">Os perigos e riscos elencados </w:t>
      </w:r>
      <w:r w:rsidR="006C0750" w:rsidRPr="00302ED5">
        <w:rPr>
          <w:lang w:val="pt-PT"/>
        </w:rPr>
        <w:t>nas respostas a</w:t>
      </w:r>
      <w:r w:rsidRPr="00302ED5">
        <w:rPr>
          <w:lang w:val="pt-PT"/>
        </w:rPr>
        <w:t>o questionário deve</w:t>
      </w:r>
      <w:r w:rsidR="001539CF" w:rsidRPr="00302ED5">
        <w:rPr>
          <w:lang w:val="pt-PT"/>
        </w:rPr>
        <w:t>m</w:t>
      </w:r>
      <w:r w:rsidRPr="00302ED5">
        <w:rPr>
          <w:lang w:val="pt-PT"/>
        </w:rPr>
        <w:t xml:space="preserve"> corresponder ao período em análise e </w:t>
      </w:r>
      <w:r w:rsidR="003F4A20" w:rsidRPr="00302ED5">
        <w:rPr>
          <w:lang w:val="pt-PT"/>
        </w:rPr>
        <w:t xml:space="preserve">terem sido </w:t>
      </w:r>
      <w:r w:rsidRPr="00302ED5">
        <w:rPr>
          <w:lang w:val="pt-PT"/>
        </w:rPr>
        <w:t xml:space="preserve">considerados no SMS </w:t>
      </w:r>
      <w:r w:rsidR="003F4A20" w:rsidRPr="00302ED5">
        <w:rPr>
          <w:lang w:val="pt-PT"/>
        </w:rPr>
        <w:t>do prestador de serviços</w:t>
      </w:r>
      <w:r w:rsidRPr="00302ED5">
        <w:rPr>
          <w:lang w:val="pt-PT"/>
        </w:rPr>
        <w:t>.</w:t>
      </w:r>
      <w:r w:rsidRPr="001539CF">
        <w:rPr>
          <w:lang w:val="pt-PT"/>
        </w:rPr>
        <w:t xml:space="preserve"> </w:t>
      </w:r>
    </w:p>
    <w:p w14:paraId="7324354E" w14:textId="77777777" w:rsidR="00EE5E97" w:rsidRPr="001539CF" w:rsidRDefault="00EE5E97" w:rsidP="00EE5E97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</w:p>
    <w:p w14:paraId="7324354F" w14:textId="77777777" w:rsidR="00EE5E97" w:rsidRPr="001539CF" w:rsidRDefault="003C454C" w:rsidP="00EE5E97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  <w:r w:rsidRPr="001539CF">
        <w:rPr>
          <w:lang w:val="pt-PT"/>
        </w:rPr>
        <w:t xml:space="preserve">A responsabilidade dos dados preenchidos no </w:t>
      </w:r>
      <w:r w:rsidR="004270DE">
        <w:rPr>
          <w:lang w:val="pt-PT"/>
        </w:rPr>
        <w:t>Questionário</w:t>
      </w:r>
      <w:r w:rsidR="004270DE" w:rsidRPr="001539CF">
        <w:rPr>
          <w:lang w:val="pt-PT"/>
        </w:rPr>
        <w:t xml:space="preserve"> </w:t>
      </w:r>
      <w:r w:rsidRPr="001539CF">
        <w:rPr>
          <w:lang w:val="pt-PT"/>
        </w:rPr>
        <w:t>é do Gestor de Segurança Operacional</w:t>
      </w:r>
      <w:r w:rsidR="006942AB" w:rsidRPr="001539CF">
        <w:rPr>
          <w:lang w:val="pt-PT"/>
        </w:rPr>
        <w:t xml:space="preserve"> </w:t>
      </w:r>
      <w:r w:rsidR="003F4A20" w:rsidRPr="003F4A20">
        <w:rPr>
          <w:lang w:val="pt-PT"/>
        </w:rPr>
        <w:t>do prestador de serviços</w:t>
      </w:r>
      <w:r w:rsidR="004270DE">
        <w:rPr>
          <w:lang w:val="pt-PT"/>
        </w:rPr>
        <w:t>.</w:t>
      </w:r>
    </w:p>
    <w:p w14:paraId="73243550" w14:textId="77777777" w:rsidR="00EE5E97" w:rsidRPr="001539CF" w:rsidRDefault="00EE5E97" w:rsidP="00EE5E97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</w:p>
    <w:p w14:paraId="73243551" w14:textId="77777777" w:rsidR="001539CF" w:rsidRDefault="003C454C" w:rsidP="00EE5E97">
      <w:pPr>
        <w:pStyle w:val="Paragrafo2"/>
        <w:numPr>
          <w:ilvl w:val="0"/>
          <w:numId w:val="0"/>
        </w:numPr>
        <w:spacing w:line="276" w:lineRule="auto"/>
        <w:ind w:left="709"/>
        <w:rPr>
          <w:lang w:val="pt-PT"/>
        </w:rPr>
      </w:pPr>
      <w:r w:rsidRPr="001539CF">
        <w:rPr>
          <w:lang w:val="pt-PT"/>
        </w:rPr>
        <w:t>N</w:t>
      </w:r>
      <w:r w:rsidR="005E73FF">
        <w:rPr>
          <w:lang w:val="pt-PT"/>
        </w:rPr>
        <w:t xml:space="preserve">a resposta ao </w:t>
      </w:r>
      <w:r w:rsidRPr="001539CF">
        <w:rPr>
          <w:lang w:val="pt-PT"/>
        </w:rPr>
        <w:t>questionário deve ser tido em consideração o seguinte:</w:t>
      </w:r>
    </w:p>
    <w:p w14:paraId="73243552" w14:textId="77777777" w:rsidR="00EE5E97" w:rsidRPr="001539CF" w:rsidRDefault="00EE5E97" w:rsidP="003D1FD4">
      <w:pPr>
        <w:pStyle w:val="Paragrafo2"/>
        <w:numPr>
          <w:ilvl w:val="0"/>
          <w:numId w:val="0"/>
        </w:numPr>
        <w:spacing w:line="276" w:lineRule="auto"/>
        <w:ind w:left="1080"/>
        <w:rPr>
          <w:lang w:val="pt-PT"/>
        </w:rPr>
      </w:pPr>
    </w:p>
    <w:p w14:paraId="73243553" w14:textId="77777777" w:rsidR="00DA2CA7" w:rsidRDefault="003C454C" w:rsidP="003D1FD4">
      <w:pPr>
        <w:pStyle w:val="Paragrafo2"/>
        <w:numPr>
          <w:ilvl w:val="0"/>
          <w:numId w:val="22"/>
        </w:numPr>
        <w:spacing w:line="276" w:lineRule="auto"/>
        <w:ind w:left="1440"/>
        <w:rPr>
          <w:lang w:val="pt-PT"/>
        </w:rPr>
      </w:pPr>
      <w:r>
        <w:rPr>
          <w:lang w:val="pt-PT"/>
        </w:rPr>
        <w:t>O questionário é composto por 2 secções:</w:t>
      </w:r>
    </w:p>
    <w:p w14:paraId="73243554" w14:textId="77777777" w:rsidR="00DA2CA7" w:rsidRDefault="003C454C" w:rsidP="54A9B116">
      <w:pPr>
        <w:pStyle w:val="Paragrafo2"/>
        <w:numPr>
          <w:ilvl w:val="1"/>
          <w:numId w:val="22"/>
        </w:numPr>
        <w:spacing w:line="276" w:lineRule="auto"/>
      </w:pPr>
      <w:r w:rsidRPr="54A9B116">
        <w:t>“</w:t>
      </w:r>
      <w:proofErr w:type="spellStart"/>
      <w:r w:rsidRPr="54A9B116">
        <w:t>Identificação</w:t>
      </w:r>
      <w:proofErr w:type="spellEnd"/>
      <w:r w:rsidRPr="54A9B116">
        <w:t>”</w:t>
      </w:r>
      <w:r w:rsidR="00A0010A" w:rsidRPr="54A9B116">
        <w:t>;</w:t>
      </w:r>
      <w:r w:rsidR="005E73FF" w:rsidRPr="54A9B116">
        <w:t xml:space="preserve"> e</w:t>
      </w:r>
    </w:p>
    <w:p w14:paraId="73243555" w14:textId="77777777" w:rsidR="00DA2CA7" w:rsidRPr="0013413A" w:rsidRDefault="003C454C" w:rsidP="54A9B116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 w:rsidRPr="0013413A">
        <w:rPr>
          <w:i/>
          <w:lang w:val="pt-PT"/>
        </w:rPr>
        <w:t>“</w:t>
      </w:r>
      <w:proofErr w:type="spellStart"/>
      <w:r w:rsidRPr="0013413A">
        <w:rPr>
          <w:i/>
          <w:lang w:val="pt-PT"/>
        </w:rPr>
        <w:t>Key</w:t>
      </w:r>
      <w:proofErr w:type="spellEnd"/>
      <w:r w:rsidRPr="0013413A">
        <w:rPr>
          <w:i/>
          <w:lang w:val="pt-PT"/>
        </w:rPr>
        <w:t xml:space="preserve"> </w:t>
      </w:r>
      <w:proofErr w:type="spellStart"/>
      <w:r w:rsidRPr="0013413A">
        <w:rPr>
          <w:i/>
          <w:lang w:val="pt-PT"/>
        </w:rPr>
        <w:t>risk</w:t>
      </w:r>
      <w:proofErr w:type="spellEnd"/>
      <w:r w:rsidRPr="0013413A">
        <w:rPr>
          <w:i/>
          <w:lang w:val="pt-PT"/>
        </w:rPr>
        <w:t xml:space="preserve"> </w:t>
      </w:r>
      <w:proofErr w:type="spellStart"/>
      <w:r w:rsidRPr="0013413A">
        <w:rPr>
          <w:i/>
          <w:lang w:val="pt-PT"/>
        </w:rPr>
        <w:t>areas</w:t>
      </w:r>
      <w:proofErr w:type="spellEnd"/>
      <w:r w:rsidRPr="0013413A">
        <w:rPr>
          <w:lang w:val="pt-PT"/>
        </w:rPr>
        <w:t xml:space="preserve"> identificadas pela organização”</w:t>
      </w:r>
      <w:r w:rsidR="00A0010A" w:rsidRPr="0013413A">
        <w:rPr>
          <w:lang w:val="pt-PT"/>
        </w:rPr>
        <w:t>.</w:t>
      </w:r>
    </w:p>
    <w:p w14:paraId="73243556" w14:textId="77777777" w:rsidR="00DA2CA7" w:rsidRDefault="00DA2CA7" w:rsidP="00DA2CA7">
      <w:pPr>
        <w:pStyle w:val="Paragrafo2"/>
        <w:numPr>
          <w:ilvl w:val="0"/>
          <w:numId w:val="0"/>
        </w:numPr>
        <w:spacing w:line="276" w:lineRule="auto"/>
        <w:ind w:left="1789"/>
        <w:rPr>
          <w:lang w:val="pt-PT"/>
        </w:rPr>
      </w:pPr>
    </w:p>
    <w:p w14:paraId="73243557" w14:textId="77777777" w:rsidR="009F43D2" w:rsidRDefault="003C454C" w:rsidP="003D1FD4">
      <w:pPr>
        <w:pStyle w:val="Paragrafo2"/>
        <w:numPr>
          <w:ilvl w:val="0"/>
          <w:numId w:val="22"/>
        </w:numPr>
        <w:spacing w:line="276" w:lineRule="auto"/>
        <w:ind w:left="1440"/>
        <w:rPr>
          <w:lang w:val="pt-PT"/>
        </w:rPr>
      </w:pPr>
      <w:r>
        <w:rPr>
          <w:lang w:val="pt-PT"/>
        </w:rPr>
        <w:t>A secção “Identificação” contém os campos:</w:t>
      </w:r>
    </w:p>
    <w:p w14:paraId="73243558" w14:textId="77777777" w:rsidR="009F43D2" w:rsidRDefault="003C454C" w:rsidP="009F43D2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“Nome da Entidade”: campo livre que deve ser preenchido com a designação do prestador de serviços</w:t>
      </w:r>
      <w:r w:rsidR="003E0B6D">
        <w:rPr>
          <w:lang w:val="pt-PT"/>
        </w:rPr>
        <w:t>;</w:t>
      </w:r>
    </w:p>
    <w:p w14:paraId="73243559" w14:textId="0EB799F5" w:rsidR="009F43D2" w:rsidRDefault="003C454C" w:rsidP="009F43D2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“</w:t>
      </w:r>
      <w:r w:rsidRPr="00CE6A25">
        <w:rPr>
          <w:i/>
          <w:lang w:val="pt-PT"/>
        </w:rPr>
        <w:t>E-mail</w:t>
      </w:r>
      <w:r>
        <w:rPr>
          <w:lang w:val="pt-PT"/>
        </w:rPr>
        <w:t>”: campo livre que deve ser preenchido com o endereço de correio eletrónico do prestador de serviços</w:t>
      </w:r>
      <w:r w:rsidR="003E0B6D">
        <w:rPr>
          <w:lang w:val="pt-PT"/>
        </w:rPr>
        <w:t>. Preferencialmente</w:t>
      </w:r>
      <w:r w:rsidR="00CE6A25">
        <w:rPr>
          <w:lang w:val="pt-PT"/>
        </w:rPr>
        <w:t>,</w:t>
      </w:r>
      <w:r w:rsidR="003E0B6D">
        <w:rPr>
          <w:lang w:val="pt-PT"/>
        </w:rPr>
        <w:t xml:space="preserve"> deve ser indicada uma caixa de contacto não nominal, e associada à função do Gestor de Segurança Operacional;</w:t>
      </w:r>
    </w:p>
    <w:p w14:paraId="7324355A" w14:textId="77777777" w:rsidR="009F43D2" w:rsidRDefault="003C454C" w:rsidP="009F43D2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“Valência”</w:t>
      </w:r>
      <w:r w:rsidR="001C397C">
        <w:rPr>
          <w:lang w:val="pt-PT"/>
        </w:rPr>
        <w:t xml:space="preserve">: campo de escolha listada que permite escolher a valência em que o prestador de serviço se encontra quando </w:t>
      </w:r>
      <w:r w:rsidR="005E73FF">
        <w:rPr>
          <w:lang w:val="pt-PT"/>
        </w:rPr>
        <w:t>responder a</w:t>
      </w:r>
      <w:r w:rsidR="001C397C">
        <w:rPr>
          <w:lang w:val="pt-PT"/>
        </w:rPr>
        <w:t xml:space="preserve">o </w:t>
      </w:r>
      <w:r w:rsidR="00302ED5">
        <w:rPr>
          <w:lang w:val="pt-PT"/>
        </w:rPr>
        <w:t>Q</w:t>
      </w:r>
      <w:r w:rsidR="005E73FF">
        <w:rPr>
          <w:lang w:val="pt-PT"/>
        </w:rPr>
        <w:t>uestionário</w:t>
      </w:r>
      <w:r w:rsidR="003E0B6D">
        <w:rPr>
          <w:lang w:val="pt-PT"/>
        </w:rPr>
        <w:t xml:space="preserve"> (como por exemplo: operador aéreo, aeródromo, </w:t>
      </w:r>
      <w:r w:rsidR="00251B0B">
        <w:rPr>
          <w:lang w:val="pt-PT"/>
        </w:rPr>
        <w:t>entidade</w:t>
      </w:r>
      <w:r w:rsidR="003E0B6D">
        <w:rPr>
          <w:lang w:val="pt-PT"/>
        </w:rPr>
        <w:t xml:space="preserve"> de gestão </w:t>
      </w:r>
      <w:r w:rsidR="004270DE">
        <w:rPr>
          <w:lang w:val="pt-PT"/>
        </w:rPr>
        <w:t xml:space="preserve">da </w:t>
      </w:r>
      <w:r w:rsidR="003E0B6D">
        <w:rPr>
          <w:lang w:val="pt-PT"/>
        </w:rPr>
        <w:t>aeronavegabilidade</w:t>
      </w:r>
      <w:r w:rsidR="00433E67">
        <w:rPr>
          <w:lang w:val="pt-PT"/>
        </w:rPr>
        <w:t xml:space="preserve"> </w:t>
      </w:r>
      <w:r w:rsidR="00251B0B">
        <w:rPr>
          <w:lang w:val="pt-PT"/>
        </w:rPr>
        <w:t>permanente</w:t>
      </w:r>
      <w:r w:rsidR="003E0B6D">
        <w:rPr>
          <w:lang w:val="pt-PT"/>
        </w:rPr>
        <w:t>, prestador de serviços de navegação aérea, etc.);</w:t>
      </w:r>
    </w:p>
    <w:p w14:paraId="7324355B" w14:textId="51CFEBA0" w:rsidR="009F43D2" w:rsidRDefault="003C454C" w:rsidP="00F5798F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 w:rsidRPr="00F5798F">
        <w:rPr>
          <w:lang w:val="pt-PT"/>
        </w:rPr>
        <w:t>"Período (Semestre/Ano)”</w:t>
      </w:r>
      <w:r w:rsidR="001C397C" w:rsidRPr="00F5798F">
        <w:rPr>
          <w:lang w:val="pt-PT"/>
        </w:rPr>
        <w:t>: o</w:t>
      </w:r>
      <w:r w:rsidR="00F5798F">
        <w:rPr>
          <w:lang w:val="pt-PT"/>
        </w:rPr>
        <w:t>s</w:t>
      </w:r>
      <w:r w:rsidR="001C397C" w:rsidRPr="00F5798F">
        <w:rPr>
          <w:lang w:val="pt-PT"/>
        </w:rPr>
        <w:t xml:space="preserve"> campo</w:t>
      </w:r>
      <w:r w:rsidR="00F5798F">
        <w:rPr>
          <w:lang w:val="pt-PT"/>
        </w:rPr>
        <w:t>s</w:t>
      </w:r>
      <w:r w:rsidR="001C397C" w:rsidRPr="00F5798F">
        <w:rPr>
          <w:lang w:val="pt-PT"/>
        </w:rPr>
        <w:t xml:space="preserve"> relativo</w:t>
      </w:r>
      <w:r w:rsidR="00F5798F">
        <w:rPr>
          <w:lang w:val="pt-PT"/>
        </w:rPr>
        <w:t>s</w:t>
      </w:r>
      <w:r w:rsidR="001C397C" w:rsidRPr="00F5798F">
        <w:rPr>
          <w:lang w:val="pt-PT"/>
        </w:rPr>
        <w:t xml:space="preserve"> ao</w:t>
      </w:r>
      <w:r w:rsidR="00F5798F">
        <w:rPr>
          <w:lang w:val="pt-PT"/>
        </w:rPr>
        <w:t xml:space="preserve"> ano e</w:t>
      </w:r>
      <w:r w:rsidR="001C397C" w:rsidRPr="00F5798F">
        <w:rPr>
          <w:lang w:val="pt-PT"/>
        </w:rPr>
        <w:t xml:space="preserve"> semestre </w:t>
      </w:r>
      <w:r w:rsidR="00F5798F">
        <w:rPr>
          <w:lang w:val="pt-PT"/>
        </w:rPr>
        <w:t>são</w:t>
      </w:r>
      <w:r w:rsidR="00F5798F" w:rsidRPr="00F5798F">
        <w:rPr>
          <w:lang w:val="pt-PT"/>
        </w:rPr>
        <w:t xml:space="preserve"> </w:t>
      </w:r>
      <w:r w:rsidR="001C397C" w:rsidRPr="00F5798F">
        <w:rPr>
          <w:lang w:val="pt-PT"/>
        </w:rPr>
        <w:t>de escolha listada e deve</w:t>
      </w:r>
      <w:r w:rsidR="00F5798F">
        <w:rPr>
          <w:lang w:val="pt-PT"/>
        </w:rPr>
        <w:t>m</w:t>
      </w:r>
      <w:r w:rsidR="001C397C" w:rsidRPr="00F5798F">
        <w:rPr>
          <w:lang w:val="pt-PT"/>
        </w:rPr>
        <w:t xml:space="preserve"> ser preenchido</w:t>
      </w:r>
      <w:r w:rsidR="00F5798F">
        <w:rPr>
          <w:lang w:val="pt-PT"/>
        </w:rPr>
        <w:t>s</w:t>
      </w:r>
      <w:r w:rsidR="001C397C" w:rsidRPr="00F5798F">
        <w:rPr>
          <w:lang w:val="pt-PT"/>
        </w:rPr>
        <w:t xml:space="preserve"> </w:t>
      </w:r>
      <w:r w:rsidR="00F5798F">
        <w:rPr>
          <w:lang w:val="pt-PT"/>
        </w:rPr>
        <w:t>de acordo com</w:t>
      </w:r>
      <w:r w:rsidR="001C397C" w:rsidRPr="00F5798F">
        <w:rPr>
          <w:lang w:val="pt-PT"/>
        </w:rPr>
        <w:t xml:space="preserve"> </w:t>
      </w:r>
      <w:r w:rsidR="00F5798F">
        <w:rPr>
          <w:lang w:val="pt-PT"/>
        </w:rPr>
        <w:t>o período d</w:t>
      </w:r>
      <w:r w:rsidR="001C397C" w:rsidRPr="00F5798F">
        <w:rPr>
          <w:lang w:val="pt-PT"/>
        </w:rPr>
        <w:t>os dados</w:t>
      </w:r>
      <w:r w:rsidR="00F5798F">
        <w:rPr>
          <w:lang w:val="pt-PT"/>
        </w:rPr>
        <w:t xml:space="preserve"> a que</w:t>
      </w:r>
      <w:r w:rsidR="001C397C" w:rsidRPr="00F5798F">
        <w:rPr>
          <w:lang w:val="pt-PT"/>
        </w:rPr>
        <w:t xml:space="preserve"> </w:t>
      </w:r>
      <w:r w:rsidR="00F5798F" w:rsidRPr="00F5798F">
        <w:rPr>
          <w:lang w:val="pt-PT"/>
        </w:rPr>
        <w:t>se referem</w:t>
      </w:r>
      <w:r w:rsidR="00F5798F">
        <w:rPr>
          <w:lang w:val="pt-PT"/>
        </w:rPr>
        <w:t>.</w:t>
      </w:r>
    </w:p>
    <w:p w14:paraId="308F3DAE" w14:textId="77777777" w:rsidR="0059000B" w:rsidRPr="00F5798F" w:rsidRDefault="0059000B" w:rsidP="0059000B">
      <w:pPr>
        <w:pStyle w:val="Paragrafo2"/>
        <w:numPr>
          <w:ilvl w:val="0"/>
          <w:numId w:val="0"/>
        </w:numPr>
        <w:spacing w:line="276" w:lineRule="auto"/>
        <w:ind w:left="1789"/>
        <w:rPr>
          <w:lang w:val="pt-PT"/>
        </w:rPr>
      </w:pPr>
    </w:p>
    <w:p w14:paraId="7324355C" w14:textId="77777777" w:rsidR="001C397C" w:rsidRDefault="003C454C" w:rsidP="003D1FD4">
      <w:pPr>
        <w:pStyle w:val="Paragrafo2"/>
        <w:numPr>
          <w:ilvl w:val="0"/>
          <w:numId w:val="22"/>
        </w:numPr>
        <w:spacing w:line="276" w:lineRule="auto"/>
        <w:ind w:left="1440"/>
        <w:rPr>
          <w:lang w:val="pt-PT"/>
        </w:rPr>
      </w:pPr>
      <w:r>
        <w:rPr>
          <w:lang w:val="pt-PT"/>
        </w:rPr>
        <w:t>A secção “</w:t>
      </w:r>
      <w:proofErr w:type="spellStart"/>
      <w:r w:rsidRPr="00DA2CA7">
        <w:rPr>
          <w:i/>
          <w:lang w:val="pt-PT"/>
        </w:rPr>
        <w:t>Key</w:t>
      </w:r>
      <w:proofErr w:type="spellEnd"/>
      <w:r w:rsidRPr="00DA2CA7">
        <w:rPr>
          <w:i/>
          <w:lang w:val="pt-PT"/>
        </w:rPr>
        <w:t xml:space="preserve"> </w:t>
      </w:r>
      <w:proofErr w:type="spellStart"/>
      <w:r w:rsidRPr="00DA2CA7">
        <w:rPr>
          <w:i/>
          <w:lang w:val="pt-PT"/>
        </w:rPr>
        <w:t>risk</w:t>
      </w:r>
      <w:proofErr w:type="spellEnd"/>
      <w:r w:rsidRPr="00DA2CA7">
        <w:rPr>
          <w:i/>
          <w:lang w:val="pt-PT"/>
        </w:rPr>
        <w:t xml:space="preserve"> </w:t>
      </w:r>
      <w:proofErr w:type="spellStart"/>
      <w:r>
        <w:rPr>
          <w:i/>
          <w:lang w:val="pt-PT"/>
        </w:rPr>
        <w:t>a</w:t>
      </w:r>
      <w:r w:rsidRPr="00DA2CA7">
        <w:rPr>
          <w:i/>
          <w:lang w:val="pt-PT"/>
        </w:rPr>
        <w:t>reas</w:t>
      </w:r>
      <w:proofErr w:type="spellEnd"/>
      <w:r>
        <w:rPr>
          <w:lang w:val="pt-PT"/>
        </w:rPr>
        <w:t xml:space="preserve"> identificadas pela organização” é composta por </w:t>
      </w:r>
      <w:r w:rsidR="003E0B6D">
        <w:rPr>
          <w:lang w:val="pt-PT"/>
        </w:rPr>
        <w:t>três subsecções</w:t>
      </w:r>
      <w:r>
        <w:rPr>
          <w:lang w:val="pt-PT"/>
        </w:rPr>
        <w:t>, a</w:t>
      </w:r>
      <w:r w:rsidR="008D00FF">
        <w:rPr>
          <w:lang w:val="pt-PT"/>
        </w:rPr>
        <w:t>s</w:t>
      </w:r>
      <w:r>
        <w:rPr>
          <w:lang w:val="pt-PT"/>
        </w:rPr>
        <w:t xml:space="preserve"> </w:t>
      </w:r>
      <w:proofErr w:type="spellStart"/>
      <w:r w:rsidRPr="00F5798F">
        <w:rPr>
          <w:i/>
          <w:lang w:val="pt-PT"/>
        </w:rPr>
        <w:t>Key</w:t>
      </w:r>
      <w:proofErr w:type="spellEnd"/>
      <w:r w:rsidRPr="00F5798F">
        <w:rPr>
          <w:i/>
          <w:lang w:val="pt-PT"/>
        </w:rPr>
        <w:t xml:space="preserve"> </w:t>
      </w:r>
      <w:proofErr w:type="spellStart"/>
      <w:r w:rsidRPr="00F5798F">
        <w:rPr>
          <w:i/>
          <w:lang w:val="pt-PT"/>
        </w:rPr>
        <w:t>Risk</w:t>
      </w:r>
      <w:proofErr w:type="spellEnd"/>
      <w:r w:rsidRPr="00F5798F">
        <w:rPr>
          <w:i/>
          <w:lang w:val="pt-PT"/>
        </w:rPr>
        <w:t xml:space="preserve"> </w:t>
      </w:r>
      <w:proofErr w:type="spellStart"/>
      <w:r w:rsidRPr="00F5798F">
        <w:rPr>
          <w:i/>
          <w:lang w:val="pt-PT"/>
        </w:rPr>
        <w:t>Area</w:t>
      </w:r>
      <w:r w:rsidR="00433E67" w:rsidRPr="00F5798F">
        <w:rPr>
          <w:i/>
          <w:lang w:val="pt-PT"/>
        </w:rPr>
        <w:t>s</w:t>
      </w:r>
      <w:proofErr w:type="spellEnd"/>
      <w:r>
        <w:rPr>
          <w:lang w:val="pt-PT"/>
        </w:rPr>
        <w:t xml:space="preserve"> 1, 2 e 3</w:t>
      </w:r>
      <w:r w:rsidR="008D00FF">
        <w:rPr>
          <w:lang w:val="pt-PT"/>
        </w:rPr>
        <w:t xml:space="preserve">, relativamente às quais é </w:t>
      </w:r>
      <w:r w:rsidR="003E0B6D">
        <w:rPr>
          <w:lang w:val="pt-PT"/>
        </w:rPr>
        <w:t xml:space="preserve">solicitado a cada </w:t>
      </w:r>
      <w:r w:rsidR="008D00FF">
        <w:rPr>
          <w:lang w:val="pt-PT"/>
        </w:rPr>
        <w:t xml:space="preserve">prestador de serviços que </w:t>
      </w:r>
      <w:r w:rsidR="00433E67">
        <w:rPr>
          <w:lang w:val="pt-PT"/>
        </w:rPr>
        <w:t xml:space="preserve">responda, </w:t>
      </w:r>
      <w:r w:rsidR="00A62952">
        <w:rPr>
          <w:lang w:val="pt-PT"/>
        </w:rPr>
        <w:t>identificando</w:t>
      </w:r>
      <w:r w:rsidR="008D00FF">
        <w:rPr>
          <w:lang w:val="pt-PT"/>
        </w:rPr>
        <w:t xml:space="preserve"> as que considera mais importantes na sua organização</w:t>
      </w:r>
      <w:r w:rsidR="003E0B6D">
        <w:rPr>
          <w:lang w:val="pt-PT"/>
        </w:rPr>
        <w:t xml:space="preserve"> (de notar que é facultativa a indicação das três </w:t>
      </w:r>
      <w:proofErr w:type="spellStart"/>
      <w:r w:rsidR="003E0B6D" w:rsidRPr="003F4A20">
        <w:rPr>
          <w:i/>
          <w:lang w:val="pt-PT"/>
        </w:rPr>
        <w:t>key</w:t>
      </w:r>
      <w:proofErr w:type="spellEnd"/>
      <w:r w:rsidR="003E0B6D" w:rsidRPr="003F4A20">
        <w:rPr>
          <w:i/>
          <w:lang w:val="pt-PT"/>
        </w:rPr>
        <w:t xml:space="preserve"> </w:t>
      </w:r>
      <w:proofErr w:type="spellStart"/>
      <w:r w:rsidR="003E0B6D" w:rsidRPr="003F4A20">
        <w:rPr>
          <w:i/>
          <w:lang w:val="pt-PT"/>
        </w:rPr>
        <w:t>risk</w:t>
      </w:r>
      <w:proofErr w:type="spellEnd"/>
      <w:r w:rsidR="003E0B6D" w:rsidRPr="003F4A20">
        <w:rPr>
          <w:i/>
          <w:lang w:val="pt-PT"/>
        </w:rPr>
        <w:t xml:space="preserve"> </w:t>
      </w:r>
      <w:proofErr w:type="spellStart"/>
      <w:r w:rsidR="003E0B6D" w:rsidRPr="003F4A20">
        <w:rPr>
          <w:i/>
          <w:lang w:val="pt-PT"/>
        </w:rPr>
        <w:t>areas</w:t>
      </w:r>
      <w:proofErr w:type="spellEnd"/>
      <w:r w:rsidR="003E0B6D">
        <w:rPr>
          <w:lang w:val="pt-PT"/>
        </w:rPr>
        <w:t xml:space="preserve">, devendo as mesmas ser escolhidas de forma alinhada com </w:t>
      </w:r>
      <w:r w:rsidR="00F5798F">
        <w:rPr>
          <w:lang w:val="pt-PT"/>
        </w:rPr>
        <w:t>a</w:t>
      </w:r>
      <w:r w:rsidR="003E0B6D">
        <w:rPr>
          <w:lang w:val="pt-PT"/>
        </w:rPr>
        <w:t xml:space="preserve">s principais </w:t>
      </w:r>
      <w:r w:rsidR="00F5798F">
        <w:rPr>
          <w:lang w:val="pt-PT"/>
        </w:rPr>
        <w:t xml:space="preserve">preocupações </w:t>
      </w:r>
      <w:r w:rsidR="003E0B6D">
        <w:rPr>
          <w:lang w:val="pt-PT"/>
        </w:rPr>
        <w:t>identificad</w:t>
      </w:r>
      <w:r w:rsidR="00F5798F">
        <w:rPr>
          <w:lang w:val="pt-PT"/>
        </w:rPr>
        <w:t>a</w:t>
      </w:r>
      <w:r w:rsidR="003E0B6D">
        <w:rPr>
          <w:lang w:val="pt-PT"/>
        </w:rPr>
        <w:t>s pelo prestador de serviços</w:t>
      </w:r>
      <w:r w:rsidR="005E6B4F">
        <w:rPr>
          <w:lang w:val="pt-PT"/>
        </w:rPr>
        <w:t xml:space="preserve"> no seu SMS</w:t>
      </w:r>
      <w:r w:rsidR="003E0B6D">
        <w:rPr>
          <w:lang w:val="pt-PT"/>
        </w:rPr>
        <w:t>)</w:t>
      </w:r>
      <w:r w:rsidR="008D00FF">
        <w:rPr>
          <w:lang w:val="pt-PT"/>
        </w:rPr>
        <w:t>.</w:t>
      </w:r>
    </w:p>
    <w:p w14:paraId="7324355D" w14:textId="77777777" w:rsidR="008D00FF" w:rsidRDefault="008D00FF" w:rsidP="008D00FF">
      <w:pPr>
        <w:pStyle w:val="Paragrafo2"/>
        <w:numPr>
          <w:ilvl w:val="0"/>
          <w:numId w:val="0"/>
        </w:numPr>
        <w:spacing w:line="276" w:lineRule="auto"/>
        <w:ind w:left="1440"/>
        <w:rPr>
          <w:lang w:val="pt-PT"/>
        </w:rPr>
      </w:pPr>
    </w:p>
    <w:p w14:paraId="270197D6" w14:textId="77777777" w:rsidR="00A94BBF" w:rsidRDefault="00A94BBF">
      <w:r>
        <w:br w:type="page"/>
      </w:r>
    </w:p>
    <w:p w14:paraId="7324355E" w14:textId="55A145DA" w:rsidR="008D00FF" w:rsidRDefault="003C454C" w:rsidP="008D00FF">
      <w:pPr>
        <w:pStyle w:val="Paragrafo2"/>
        <w:numPr>
          <w:ilvl w:val="0"/>
          <w:numId w:val="22"/>
        </w:numPr>
        <w:spacing w:line="276" w:lineRule="auto"/>
        <w:ind w:left="1418"/>
        <w:rPr>
          <w:lang w:val="pt-PT"/>
        </w:rPr>
      </w:pPr>
      <w:r w:rsidRPr="008D00FF">
        <w:rPr>
          <w:lang w:val="pt-PT"/>
        </w:rPr>
        <w:lastRenderedPageBreak/>
        <w:t xml:space="preserve">Cada </w:t>
      </w:r>
      <w:proofErr w:type="spellStart"/>
      <w:r w:rsidRPr="003F4A20">
        <w:rPr>
          <w:i/>
          <w:lang w:val="pt-PT"/>
        </w:rPr>
        <w:t>Key</w:t>
      </w:r>
      <w:proofErr w:type="spellEnd"/>
      <w:r w:rsidRPr="003F4A20">
        <w:rPr>
          <w:i/>
          <w:lang w:val="pt-PT"/>
        </w:rPr>
        <w:t xml:space="preserve"> </w:t>
      </w:r>
      <w:proofErr w:type="spellStart"/>
      <w:r w:rsidRPr="003F4A20">
        <w:rPr>
          <w:i/>
          <w:lang w:val="pt-PT"/>
        </w:rPr>
        <w:t>Risk</w:t>
      </w:r>
      <w:proofErr w:type="spellEnd"/>
      <w:r w:rsidRPr="003F4A20">
        <w:rPr>
          <w:i/>
          <w:lang w:val="pt-PT"/>
        </w:rPr>
        <w:t xml:space="preserve"> </w:t>
      </w:r>
      <w:proofErr w:type="spellStart"/>
      <w:r w:rsidRPr="003F4A20">
        <w:rPr>
          <w:i/>
          <w:lang w:val="pt-PT"/>
        </w:rPr>
        <w:t>Area</w:t>
      </w:r>
      <w:proofErr w:type="spellEnd"/>
      <w:r w:rsidRPr="008D00FF">
        <w:rPr>
          <w:lang w:val="pt-PT"/>
        </w:rPr>
        <w:t xml:space="preserve"> é</w:t>
      </w:r>
      <w:r>
        <w:rPr>
          <w:lang w:val="pt-PT"/>
        </w:rPr>
        <w:t xml:space="preserve"> composta</w:t>
      </w:r>
      <w:r w:rsidR="003E0B6D">
        <w:rPr>
          <w:lang w:val="pt-PT"/>
        </w:rPr>
        <w:t xml:space="preserve"> por</w:t>
      </w:r>
      <w:r>
        <w:rPr>
          <w:lang w:val="pt-PT"/>
        </w:rPr>
        <w:t xml:space="preserve"> </w:t>
      </w:r>
      <w:r w:rsidR="003E0B6D">
        <w:rPr>
          <w:lang w:val="pt-PT"/>
        </w:rPr>
        <w:t xml:space="preserve">sete </w:t>
      </w:r>
      <w:r>
        <w:rPr>
          <w:lang w:val="pt-PT"/>
        </w:rPr>
        <w:t xml:space="preserve">questões, </w:t>
      </w:r>
      <w:r w:rsidR="003E0B6D">
        <w:rPr>
          <w:lang w:val="pt-PT"/>
        </w:rPr>
        <w:t xml:space="preserve">seis </w:t>
      </w:r>
      <w:r>
        <w:rPr>
          <w:lang w:val="pt-PT"/>
        </w:rPr>
        <w:t xml:space="preserve">de escolha listada e </w:t>
      </w:r>
      <w:r w:rsidR="003E0B6D">
        <w:rPr>
          <w:lang w:val="pt-PT"/>
        </w:rPr>
        <w:t xml:space="preserve">uma </w:t>
      </w:r>
      <w:r>
        <w:rPr>
          <w:lang w:val="pt-PT"/>
        </w:rPr>
        <w:t>de texto livre</w:t>
      </w:r>
      <w:r w:rsidR="00F50F05">
        <w:rPr>
          <w:lang w:val="pt-PT"/>
        </w:rPr>
        <w:t>.</w:t>
      </w:r>
    </w:p>
    <w:p w14:paraId="6E3DC79A" w14:textId="77777777" w:rsidR="0059000B" w:rsidRDefault="0059000B" w:rsidP="0059000B">
      <w:pPr>
        <w:pStyle w:val="Paragrafo2"/>
        <w:numPr>
          <w:ilvl w:val="0"/>
          <w:numId w:val="0"/>
        </w:numPr>
        <w:spacing w:line="276" w:lineRule="auto"/>
        <w:ind w:left="1418"/>
        <w:rPr>
          <w:lang w:val="pt-PT"/>
        </w:rPr>
      </w:pPr>
    </w:p>
    <w:p w14:paraId="7324355F" w14:textId="65B9C0AC" w:rsidR="008D00FF" w:rsidRDefault="003C454C" w:rsidP="008D00FF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As 6 questões de escolha listada são:</w:t>
      </w:r>
    </w:p>
    <w:p w14:paraId="22216353" w14:textId="77777777" w:rsidR="00682E3B" w:rsidRDefault="00682E3B" w:rsidP="00682E3B">
      <w:pPr>
        <w:pStyle w:val="Paragrafo2"/>
        <w:numPr>
          <w:ilvl w:val="0"/>
          <w:numId w:val="0"/>
        </w:numPr>
        <w:spacing w:line="276" w:lineRule="auto"/>
        <w:ind w:left="1789"/>
        <w:rPr>
          <w:lang w:val="pt-PT"/>
        </w:rPr>
      </w:pPr>
    </w:p>
    <w:p w14:paraId="73243560" w14:textId="77777777" w:rsidR="008D00FF" w:rsidRDefault="003C454C" w:rsidP="008D00FF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 xml:space="preserve">“Q*.1 </w:t>
      </w:r>
      <w:proofErr w:type="spellStart"/>
      <w:r>
        <w:rPr>
          <w:lang w:val="pt-PT"/>
        </w:rPr>
        <w:t>Key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Risk</w:t>
      </w:r>
      <w:proofErr w:type="spellEnd"/>
      <w:r>
        <w:rPr>
          <w:lang w:val="pt-PT"/>
        </w:rPr>
        <w:t>”:</w:t>
      </w:r>
      <w:r w:rsidR="00084554">
        <w:rPr>
          <w:lang w:val="pt-PT"/>
        </w:rPr>
        <w:t xml:space="preserve"> </w:t>
      </w:r>
      <w:r w:rsidR="00F50F05">
        <w:rPr>
          <w:lang w:val="pt-PT"/>
        </w:rPr>
        <w:t>campo de escolha listada</w:t>
      </w:r>
      <w:r w:rsidR="003520AC">
        <w:rPr>
          <w:lang w:val="pt-PT"/>
        </w:rPr>
        <w:t xml:space="preserve"> que deve ser preenchido com o </w:t>
      </w:r>
      <w:proofErr w:type="spellStart"/>
      <w:r w:rsidR="003520AC" w:rsidRPr="003F4A20">
        <w:rPr>
          <w:i/>
          <w:lang w:val="pt-PT"/>
        </w:rPr>
        <w:t>key</w:t>
      </w:r>
      <w:proofErr w:type="spellEnd"/>
      <w:r w:rsidR="003520AC" w:rsidRPr="003F4A20">
        <w:rPr>
          <w:i/>
          <w:lang w:val="pt-PT"/>
        </w:rPr>
        <w:t xml:space="preserve"> </w:t>
      </w:r>
      <w:proofErr w:type="spellStart"/>
      <w:r w:rsidR="003520AC" w:rsidRPr="003F4A20">
        <w:rPr>
          <w:i/>
          <w:lang w:val="pt-PT"/>
        </w:rPr>
        <w:t>risk</w:t>
      </w:r>
      <w:proofErr w:type="spellEnd"/>
      <w:r w:rsidR="003520AC">
        <w:rPr>
          <w:lang w:val="pt-PT"/>
        </w:rPr>
        <w:t xml:space="preserve"> </w:t>
      </w:r>
      <w:r w:rsidR="002953C2">
        <w:rPr>
          <w:lang w:val="pt-PT"/>
        </w:rPr>
        <w:t xml:space="preserve">identificado pelo </w:t>
      </w:r>
      <w:r w:rsidR="003520AC">
        <w:rPr>
          <w:lang w:val="pt-PT"/>
        </w:rPr>
        <w:t>prestador de serviços</w:t>
      </w:r>
      <w:r w:rsidR="002953C2">
        <w:rPr>
          <w:lang w:val="pt-PT"/>
        </w:rPr>
        <w:t xml:space="preserve"> como relevante </w:t>
      </w:r>
      <w:r w:rsidR="00DF6EE1">
        <w:rPr>
          <w:lang w:val="pt-PT"/>
        </w:rPr>
        <w:t>para a</w:t>
      </w:r>
      <w:r w:rsidR="002953C2">
        <w:rPr>
          <w:lang w:val="pt-PT"/>
        </w:rPr>
        <w:t xml:space="preserve"> sua atividade</w:t>
      </w:r>
      <w:r w:rsidR="00A30A25">
        <w:rPr>
          <w:lang w:val="pt-PT"/>
        </w:rPr>
        <w:t>;</w:t>
      </w:r>
    </w:p>
    <w:p w14:paraId="73243561" w14:textId="77777777" w:rsidR="008D00FF" w:rsidRPr="003520AC" w:rsidRDefault="003C454C" w:rsidP="003520AC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“Q*.2 Domínio”:</w:t>
      </w:r>
      <w:r w:rsidR="00F50F05">
        <w:rPr>
          <w:lang w:val="pt-PT"/>
        </w:rPr>
        <w:t xml:space="preserve"> </w:t>
      </w:r>
      <w:r w:rsidR="003520AC">
        <w:rPr>
          <w:lang w:val="pt-PT"/>
        </w:rPr>
        <w:t>campo de escolha listada que deve ser preenchido com os domínios</w:t>
      </w:r>
      <w:r w:rsidR="002953C2">
        <w:rPr>
          <w:lang w:val="pt-PT"/>
        </w:rPr>
        <w:t xml:space="preserve"> (</w:t>
      </w:r>
      <w:r w:rsidR="00DF6EE1">
        <w:rPr>
          <w:lang w:val="pt-PT"/>
        </w:rPr>
        <w:t>conforme identificados no</w:t>
      </w:r>
      <w:r w:rsidR="00B412C7">
        <w:rPr>
          <w:lang w:val="pt-PT"/>
        </w:rPr>
        <w:t>s</w:t>
      </w:r>
      <w:r w:rsidR="00DF6EE1">
        <w:rPr>
          <w:lang w:val="pt-PT"/>
        </w:rPr>
        <w:t xml:space="preserve"> </w:t>
      </w:r>
      <w:r w:rsidR="00B412C7" w:rsidRPr="00B412C7">
        <w:rPr>
          <w:lang w:val="pt-PT"/>
        </w:rPr>
        <w:t>Volume III</w:t>
      </w:r>
      <w:r w:rsidR="00DF6EE1" w:rsidRPr="00B412C7">
        <w:rPr>
          <w:lang w:val="pt-PT"/>
        </w:rPr>
        <w:t xml:space="preserve"> do </w:t>
      </w:r>
      <w:proofErr w:type="spellStart"/>
      <w:r w:rsidR="002953C2">
        <w:rPr>
          <w:lang w:val="pt-PT"/>
        </w:rPr>
        <w:t>EPAS</w:t>
      </w:r>
      <w:proofErr w:type="spellEnd"/>
      <w:r w:rsidR="002953C2">
        <w:rPr>
          <w:lang w:val="pt-PT"/>
        </w:rPr>
        <w:t>)</w:t>
      </w:r>
      <w:r w:rsidR="003520AC">
        <w:rPr>
          <w:lang w:val="pt-PT"/>
        </w:rPr>
        <w:t xml:space="preserve"> em que o prestador de serviços identifica </w:t>
      </w:r>
      <w:r w:rsidR="002953C2">
        <w:rPr>
          <w:lang w:val="pt-PT"/>
        </w:rPr>
        <w:t xml:space="preserve">os principais </w:t>
      </w:r>
      <w:proofErr w:type="spellStart"/>
      <w:r w:rsidR="002953C2" w:rsidRPr="003F4A20">
        <w:rPr>
          <w:i/>
          <w:lang w:val="pt-PT"/>
        </w:rPr>
        <w:t>safety</w:t>
      </w:r>
      <w:proofErr w:type="spellEnd"/>
      <w:r w:rsidR="002953C2" w:rsidRPr="003F4A20">
        <w:rPr>
          <w:i/>
          <w:lang w:val="pt-PT"/>
        </w:rPr>
        <w:t xml:space="preserve"> </w:t>
      </w:r>
      <w:proofErr w:type="spellStart"/>
      <w:r w:rsidR="002953C2" w:rsidRPr="003F4A20">
        <w:rPr>
          <w:i/>
          <w:lang w:val="pt-PT"/>
        </w:rPr>
        <w:t>issues</w:t>
      </w:r>
      <w:proofErr w:type="spellEnd"/>
      <w:r w:rsidR="002953C2">
        <w:rPr>
          <w:lang w:val="pt-PT"/>
        </w:rPr>
        <w:t xml:space="preserve"> para o </w:t>
      </w:r>
      <w:proofErr w:type="spellStart"/>
      <w:r w:rsidR="002953C2">
        <w:rPr>
          <w:i/>
          <w:lang w:val="pt-PT"/>
        </w:rPr>
        <w:t>k</w:t>
      </w:r>
      <w:r w:rsidR="002953C2" w:rsidRPr="003F4A20">
        <w:rPr>
          <w:i/>
          <w:lang w:val="pt-PT"/>
        </w:rPr>
        <w:t>ey</w:t>
      </w:r>
      <w:proofErr w:type="spellEnd"/>
      <w:r w:rsidR="002953C2" w:rsidRPr="003F4A20">
        <w:rPr>
          <w:i/>
          <w:lang w:val="pt-PT"/>
        </w:rPr>
        <w:t xml:space="preserve"> </w:t>
      </w:r>
      <w:proofErr w:type="spellStart"/>
      <w:r w:rsidR="002953C2" w:rsidRPr="003F4A20">
        <w:rPr>
          <w:i/>
          <w:lang w:val="pt-PT"/>
        </w:rPr>
        <w:t>risk</w:t>
      </w:r>
      <w:proofErr w:type="spellEnd"/>
      <w:r w:rsidR="002953C2">
        <w:rPr>
          <w:lang w:val="pt-PT"/>
        </w:rPr>
        <w:t xml:space="preserve"> escolhido</w:t>
      </w:r>
      <w:r w:rsidR="00A30A25">
        <w:rPr>
          <w:lang w:val="pt-PT"/>
        </w:rPr>
        <w:t>;</w:t>
      </w:r>
    </w:p>
    <w:p w14:paraId="73243562" w14:textId="77777777" w:rsidR="008D00FF" w:rsidRPr="00BB1787" w:rsidRDefault="003C454C" w:rsidP="00BB1787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 xml:space="preserve">“Q*.3 </w:t>
      </w:r>
      <w:r w:rsidR="008460ED" w:rsidRPr="008460ED">
        <w:rPr>
          <w:lang w:val="pt-PT"/>
        </w:rPr>
        <w:t xml:space="preserve">Quais os principais </w:t>
      </w:r>
      <w:proofErr w:type="spellStart"/>
      <w:r w:rsidR="008460ED" w:rsidRPr="008460ED">
        <w:rPr>
          <w:lang w:val="pt-PT"/>
        </w:rPr>
        <w:t>Safety</w:t>
      </w:r>
      <w:proofErr w:type="spellEnd"/>
      <w:r w:rsidR="008460ED" w:rsidRPr="008460ED">
        <w:rPr>
          <w:lang w:val="pt-PT"/>
        </w:rPr>
        <w:t xml:space="preserve"> </w:t>
      </w:r>
      <w:proofErr w:type="spellStart"/>
      <w:r w:rsidR="008460ED" w:rsidRPr="008460ED">
        <w:rPr>
          <w:lang w:val="pt-PT"/>
        </w:rPr>
        <w:t>Issues</w:t>
      </w:r>
      <w:proofErr w:type="spellEnd"/>
      <w:r w:rsidR="008460ED" w:rsidRPr="008460ED">
        <w:rPr>
          <w:lang w:val="pt-PT"/>
        </w:rPr>
        <w:t xml:space="preserve"> (SI) a mitigar?</w:t>
      </w:r>
      <w:r>
        <w:rPr>
          <w:lang w:val="pt-PT"/>
        </w:rPr>
        <w:t>”:</w:t>
      </w:r>
      <w:r w:rsidR="00F50F05">
        <w:rPr>
          <w:lang w:val="pt-PT"/>
        </w:rPr>
        <w:t xml:space="preserve"> campo de escolha listada</w:t>
      </w:r>
      <w:r w:rsidR="00BB1787">
        <w:rPr>
          <w:lang w:val="pt-PT"/>
        </w:rPr>
        <w:t xml:space="preserve"> que deve ser preenchido com os</w:t>
      </w:r>
      <w:r w:rsidR="00A30A25">
        <w:rPr>
          <w:lang w:val="pt-PT"/>
        </w:rPr>
        <w:t xml:space="preserve"> </w:t>
      </w:r>
      <w:proofErr w:type="spellStart"/>
      <w:r w:rsidR="002953C2" w:rsidRPr="003F4A20">
        <w:rPr>
          <w:i/>
          <w:lang w:val="pt-PT"/>
        </w:rPr>
        <w:t>safety</w:t>
      </w:r>
      <w:proofErr w:type="spellEnd"/>
      <w:r w:rsidR="002953C2" w:rsidRPr="003F4A20">
        <w:rPr>
          <w:i/>
          <w:lang w:val="pt-PT"/>
        </w:rPr>
        <w:t xml:space="preserve"> </w:t>
      </w:r>
      <w:proofErr w:type="spellStart"/>
      <w:r w:rsidR="002953C2" w:rsidRPr="003F4A20">
        <w:rPr>
          <w:i/>
          <w:lang w:val="pt-PT"/>
        </w:rPr>
        <w:t>issues</w:t>
      </w:r>
      <w:proofErr w:type="spellEnd"/>
      <w:r w:rsidR="002953C2">
        <w:rPr>
          <w:lang w:val="pt-PT"/>
        </w:rPr>
        <w:t xml:space="preserve"> mais relevantes </w:t>
      </w:r>
      <w:r w:rsidR="0055592D">
        <w:rPr>
          <w:lang w:val="pt-PT"/>
        </w:rPr>
        <w:t>identificados na</w:t>
      </w:r>
      <w:r w:rsidR="002953C2">
        <w:rPr>
          <w:lang w:val="pt-PT"/>
        </w:rPr>
        <w:t xml:space="preserve"> atividade do prestador de serviços</w:t>
      </w:r>
      <w:r w:rsidR="00A30A25">
        <w:rPr>
          <w:lang w:val="pt-PT"/>
        </w:rPr>
        <w:t>;</w:t>
      </w:r>
    </w:p>
    <w:p w14:paraId="73243563" w14:textId="77777777" w:rsidR="008D00FF" w:rsidRDefault="003C454C" w:rsidP="008D00FF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 xml:space="preserve">“Q*.4 </w:t>
      </w:r>
      <w:r w:rsidR="00400CAF">
        <w:rPr>
          <w:lang w:val="pt-PT"/>
        </w:rPr>
        <w:t>Tendência</w:t>
      </w:r>
      <w:r>
        <w:rPr>
          <w:lang w:val="pt-PT"/>
        </w:rPr>
        <w:t>”:</w:t>
      </w:r>
      <w:r w:rsidR="00F50F05">
        <w:rPr>
          <w:lang w:val="pt-PT"/>
        </w:rPr>
        <w:t xml:space="preserve"> campo de escolha listada</w:t>
      </w:r>
      <w:r w:rsidR="00BB1787">
        <w:rPr>
          <w:lang w:val="pt-PT"/>
        </w:rPr>
        <w:t xml:space="preserve"> que deve ser preenchido com </w:t>
      </w:r>
      <w:r w:rsidR="00F27BAA">
        <w:rPr>
          <w:lang w:val="pt-PT"/>
        </w:rPr>
        <w:t xml:space="preserve">a tendência que o prestador de serviços verifica no </w:t>
      </w:r>
      <w:proofErr w:type="spellStart"/>
      <w:r w:rsidR="00A0010A">
        <w:rPr>
          <w:i/>
          <w:lang w:val="pt-PT"/>
        </w:rPr>
        <w:t>s</w:t>
      </w:r>
      <w:r w:rsidR="00F27BAA" w:rsidRPr="00A0010A">
        <w:rPr>
          <w:i/>
          <w:lang w:val="pt-PT"/>
        </w:rPr>
        <w:t>afety</w:t>
      </w:r>
      <w:proofErr w:type="spellEnd"/>
      <w:r w:rsidR="00F27BAA" w:rsidRPr="00A0010A">
        <w:rPr>
          <w:i/>
          <w:lang w:val="pt-PT"/>
        </w:rPr>
        <w:t xml:space="preserve"> </w:t>
      </w:r>
      <w:proofErr w:type="spellStart"/>
      <w:r w:rsidR="00A0010A">
        <w:rPr>
          <w:i/>
          <w:lang w:val="pt-PT"/>
        </w:rPr>
        <w:t>i</w:t>
      </w:r>
      <w:r w:rsidR="00F27BAA" w:rsidRPr="00A0010A">
        <w:rPr>
          <w:i/>
          <w:lang w:val="pt-PT"/>
        </w:rPr>
        <w:t>ssue</w:t>
      </w:r>
      <w:proofErr w:type="spellEnd"/>
      <w:r w:rsidR="00F27BAA">
        <w:rPr>
          <w:lang w:val="pt-PT"/>
        </w:rPr>
        <w:t xml:space="preserve"> que escolheu</w:t>
      </w:r>
      <w:r w:rsidR="00A30A25">
        <w:rPr>
          <w:lang w:val="pt-PT"/>
        </w:rPr>
        <w:t>;</w:t>
      </w:r>
    </w:p>
    <w:p w14:paraId="73243564" w14:textId="77777777" w:rsidR="001D2839" w:rsidRDefault="003C454C" w:rsidP="00BB1787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 w:rsidRPr="00400CAF">
        <w:rPr>
          <w:lang w:val="pt-PT"/>
        </w:rPr>
        <w:t xml:space="preserve">“Q*.5 </w:t>
      </w:r>
      <w:r w:rsidR="00400CAF" w:rsidRPr="00400CAF">
        <w:rPr>
          <w:lang w:val="pt-PT"/>
        </w:rPr>
        <w:t>Tipologia de ações de mitigação sobre este SI (domínio</w:t>
      </w:r>
      <w:r w:rsidR="00400CAF">
        <w:rPr>
          <w:lang w:val="pt-PT"/>
        </w:rPr>
        <w:t xml:space="preserve"> e ação)</w:t>
      </w:r>
      <w:r w:rsidRPr="00400CAF">
        <w:rPr>
          <w:lang w:val="pt-PT"/>
        </w:rPr>
        <w:t>”:</w:t>
      </w:r>
      <w:r w:rsidR="00F50F05">
        <w:rPr>
          <w:lang w:val="pt-PT"/>
        </w:rPr>
        <w:t xml:space="preserve"> campo de escolha listada</w:t>
      </w:r>
      <w:r>
        <w:rPr>
          <w:lang w:val="pt-PT"/>
        </w:rPr>
        <w:t xml:space="preserve"> que deve ser preenchido: </w:t>
      </w:r>
    </w:p>
    <w:p w14:paraId="73243565" w14:textId="77777777" w:rsidR="001D2839" w:rsidRDefault="003C454C" w:rsidP="001D2839">
      <w:pPr>
        <w:pStyle w:val="Paragrafo2"/>
        <w:numPr>
          <w:ilvl w:val="3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selecionando o domínio de acordo com as ações de mitigação que o prestador de serviços desenvolveu</w:t>
      </w:r>
      <w:r w:rsidR="0055592D">
        <w:rPr>
          <w:lang w:val="pt-PT"/>
        </w:rPr>
        <w:t xml:space="preserve"> ou está a desenvolver</w:t>
      </w:r>
      <w:r>
        <w:rPr>
          <w:lang w:val="pt-PT"/>
        </w:rPr>
        <w:t xml:space="preserve"> para colmatar o </w:t>
      </w:r>
      <w:proofErr w:type="spellStart"/>
      <w:r w:rsidRPr="00A0010A">
        <w:rPr>
          <w:i/>
          <w:lang w:val="pt-PT"/>
        </w:rPr>
        <w:t>safety</w:t>
      </w:r>
      <w:proofErr w:type="spellEnd"/>
      <w:r w:rsidRPr="00A0010A">
        <w:rPr>
          <w:i/>
          <w:lang w:val="pt-PT"/>
        </w:rPr>
        <w:t xml:space="preserve"> </w:t>
      </w:r>
      <w:proofErr w:type="spellStart"/>
      <w:r w:rsidRPr="00A0010A">
        <w:rPr>
          <w:i/>
          <w:lang w:val="pt-PT"/>
        </w:rPr>
        <w:t>issue</w:t>
      </w:r>
      <w:proofErr w:type="spellEnd"/>
      <w:r>
        <w:rPr>
          <w:lang w:val="pt-PT"/>
        </w:rPr>
        <w:t>;</w:t>
      </w:r>
    </w:p>
    <w:p w14:paraId="73243566" w14:textId="77777777" w:rsidR="001D2839" w:rsidRDefault="003C454C" w:rsidP="001D2839">
      <w:pPr>
        <w:pStyle w:val="Paragrafo2"/>
        <w:numPr>
          <w:ilvl w:val="3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 xml:space="preserve">selecionando a tipologia de ação de mitigação que o prestador de serviços desenvolveu </w:t>
      </w:r>
      <w:r w:rsidR="0055592D">
        <w:rPr>
          <w:lang w:val="pt-PT"/>
        </w:rPr>
        <w:t xml:space="preserve">ou está a desenvolver </w:t>
      </w:r>
      <w:r>
        <w:rPr>
          <w:lang w:val="pt-PT"/>
        </w:rPr>
        <w:t xml:space="preserve">para colmatar o </w:t>
      </w:r>
      <w:proofErr w:type="spellStart"/>
      <w:r w:rsidRPr="00A0010A">
        <w:rPr>
          <w:i/>
          <w:lang w:val="pt-PT"/>
        </w:rPr>
        <w:t>safety</w:t>
      </w:r>
      <w:proofErr w:type="spellEnd"/>
      <w:r w:rsidRPr="00A0010A">
        <w:rPr>
          <w:i/>
          <w:lang w:val="pt-PT"/>
        </w:rPr>
        <w:t xml:space="preserve"> </w:t>
      </w:r>
      <w:proofErr w:type="spellStart"/>
      <w:r w:rsidRPr="00A0010A">
        <w:rPr>
          <w:i/>
          <w:lang w:val="pt-PT"/>
        </w:rPr>
        <w:t>issue</w:t>
      </w:r>
      <w:proofErr w:type="spellEnd"/>
      <w:r>
        <w:rPr>
          <w:lang w:val="pt-PT"/>
        </w:rPr>
        <w:t>.</w:t>
      </w:r>
    </w:p>
    <w:p w14:paraId="73243567" w14:textId="39F2EA7B" w:rsidR="008D00FF" w:rsidRDefault="003C454C" w:rsidP="001D2839">
      <w:pPr>
        <w:pStyle w:val="Paragrafo2"/>
        <w:numPr>
          <w:ilvl w:val="2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 xml:space="preserve"> “</w:t>
      </w:r>
      <w:r w:rsidR="00A64B77">
        <w:rPr>
          <w:lang w:val="pt-PT"/>
        </w:rPr>
        <w:t>Observações</w:t>
      </w:r>
      <w:r>
        <w:rPr>
          <w:lang w:val="pt-PT"/>
        </w:rPr>
        <w:t>”:</w:t>
      </w:r>
      <w:r w:rsidR="00A64B77">
        <w:rPr>
          <w:lang w:val="pt-PT"/>
        </w:rPr>
        <w:t xml:space="preserve"> campo de texto livre, de preenchimento não obrigatório, que permite ao prestador de serviços adicionar as considerações que considerar necessárias</w:t>
      </w:r>
      <w:r w:rsidR="0055592D">
        <w:rPr>
          <w:lang w:val="pt-PT"/>
        </w:rPr>
        <w:t xml:space="preserve">, e em particular elaborar sobre as ações de mitigação ou outros </w:t>
      </w:r>
      <w:proofErr w:type="spellStart"/>
      <w:r w:rsidR="0055592D" w:rsidRPr="003F4A20">
        <w:rPr>
          <w:i/>
          <w:lang w:val="pt-PT"/>
        </w:rPr>
        <w:t>safety</w:t>
      </w:r>
      <w:proofErr w:type="spellEnd"/>
      <w:r w:rsidR="0055592D" w:rsidRPr="003F4A20">
        <w:rPr>
          <w:i/>
          <w:lang w:val="pt-PT"/>
        </w:rPr>
        <w:t xml:space="preserve"> </w:t>
      </w:r>
      <w:proofErr w:type="spellStart"/>
      <w:r w:rsidR="0055592D" w:rsidRPr="003F4A20">
        <w:rPr>
          <w:i/>
          <w:lang w:val="pt-PT"/>
        </w:rPr>
        <w:t>issues</w:t>
      </w:r>
      <w:proofErr w:type="spellEnd"/>
      <w:r w:rsidR="00A64B77">
        <w:rPr>
          <w:lang w:val="pt-PT"/>
        </w:rPr>
        <w:t xml:space="preserve">. </w:t>
      </w:r>
      <w:r w:rsidR="0055592D">
        <w:rPr>
          <w:lang w:val="pt-PT"/>
        </w:rPr>
        <w:t>Sempre que usado, d</w:t>
      </w:r>
      <w:r w:rsidR="00A64B77">
        <w:rPr>
          <w:lang w:val="pt-PT"/>
        </w:rPr>
        <w:t>everá ser preenchido</w:t>
      </w:r>
      <w:r w:rsidR="00211E0C">
        <w:rPr>
          <w:lang w:val="pt-PT"/>
        </w:rPr>
        <w:t>,</w:t>
      </w:r>
      <w:r w:rsidR="00A64B77">
        <w:rPr>
          <w:lang w:val="pt-PT"/>
        </w:rPr>
        <w:t xml:space="preserve"> </w:t>
      </w:r>
      <w:r w:rsidR="00CA5791">
        <w:rPr>
          <w:lang w:val="pt-PT"/>
        </w:rPr>
        <w:t>preferencialmente</w:t>
      </w:r>
      <w:r w:rsidR="00211E0C">
        <w:rPr>
          <w:lang w:val="pt-PT"/>
        </w:rPr>
        <w:t>,</w:t>
      </w:r>
      <w:r w:rsidR="00CA5791">
        <w:rPr>
          <w:lang w:val="pt-PT"/>
        </w:rPr>
        <w:t xml:space="preserve"> </w:t>
      </w:r>
      <w:r w:rsidR="00A64B77">
        <w:rPr>
          <w:lang w:val="pt-PT"/>
        </w:rPr>
        <w:t>em língua portuguesa</w:t>
      </w:r>
      <w:r w:rsidR="00211E0C">
        <w:rPr>
          <w:lang w:val="pt-PT"/>
        </w:rPr>
        <w:t>,</w:t>
      </w:r>
      <w:r w:rsidR="00440564">
        <w:rPr>
          <w:lang w:val="pt-PT"/>
        </w:rPr>
        <w:t xml:space="preserve"> de forma </w:t>
      </w:r>
      <w:r w:rsidR="00CA5791">
        <w:rPr>
          <w:lang w:val="pt-PT"/>
        </w:rPr>
        <w:t xml:space="preserve">precisa </w:t>
      </w:r>
      <w:r w:rsidR="00440564">
        <w:rPr>
          <w:lang w:val="pt-PT"/>
        </w:rPr>
        <w:t>e concisa.</w:t>
      </w:r>
    </w:p>
    <w:p w14:paraId="371A317F" w14:textId="77777777" w:rsidR="009B5A65" w:rsidRDefault="009B5A65" w:rsidP="009B5A65">
      <w:pPr>
        <w:pStyle w:val="Paragrafo2"/>
        <w:numPr>
          <w:ilvl w:val="0"/>
          <w:numId w:val="0"/>
        </w:numPr>
        <w:spacing w:line="276" w:lineRule="auto"/>
        <w:ind w:left="2509"/>
        <w:rPr>
          <w:lang w:val="pt-PT"/>
        </w:rPr>
      </w:pPr>
    </w:p>
    <w:p w14:paraId="73243568" w14:textId="5828254B" w:rsidR="00EE5E97" w:rsidRDefault="003C454C" w:rsidP="00084554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 w:rsidRPr="00084554">
        <w:rPr>
          <w:lang w:val="pt-PT"/>
        </w:rPr>
        <w:t xml:space="preserve">As </w:t>
      </w:r>
      <w:r w:rsidR="001539CF" w:rsidRPr="00084554">
        <w:rPr>
          <w:lang w:val="pt-PT"/>
        </w:rPr>
        <w:t xml:space="preserve">questões </w:t>
      </w:r>
      <w:r w:rsidR="00EA125E" w:rsidRPr="00084554">
        <w:rPr>
          <w:lang w:val="pt-PT"/>
        </w:rPr>
        <w:t>Q</w:t>
      </w:r>
      <w:r w:rsidR="00084554">
        <w:rPr>
          <w:lang w:val="pt-PT"/>
        </w:rPr>
        <w:t>*</w:t>
      </w:r>
      <w:r w:rsidR="00EA125E" w:rsidRPr="00084554">
        <w:rPr>
          <w:lang w:val="pt-PT"/>
        </w:rPr>
        <w:t>.1</w:t>
      </w:r>
      <w:r w:rsidRPr="00084554">
        <w:rPr>
          <w:lang w:val="pt-PT"/>
        </w:rPr>
        <w:t xml:space="preserve">, </w:t>
      </w:r>
      <w:r w:rsidR="00EA125E" w:rsidRPr="00084554">
        <w:rPr>
          <w:lang w:val="pt-PT"/>
        </w:rPr>
        <w:t>Q</w:t>
      </w:r>
      <w:r w:rsidR="00084554">
        <w:rPr>
          <w:lang w:val="pt-PT"/>
        </w:rPr>
        <w:t>*</w:t>
      </w:r>
      <w:r w:rsidR="00EA125E" w:rsidRPr="00084554">
        <w:rPr>
          <w:lang w:val="pt-PT"/>
        </w:rPr>
        <w:t>,</w:t>
      </w:r>
      <w:r w:rsidRPr="00084554">
        <w:rPr>
          <w:lang w:val="pt-PT"/>
        </w:rPr>
        <w:t xml:space="preserve">2, </w:t>
      </w:r>
      <w:r w:rsidR="00EA125E" w:rsidRPr="00084554">
        <w:rPr>
          <w:lang w:val="pt-PT"/>
        </w:rPr>
        <w:t>Q</w:t>
      </w:r>
      <w:r w:rsidR="00084554">
        <w:rPr>
          <w:lang w:val="pt-PT"/>
        </w:rPr>
        <w:t>*</w:t>
      </w:r>
      <w:r w:rsidR="00EA125E" w:rsidRPr="00084554">
        <w:rPr>
          <w:lang w:val="pt-PT"/>
        </w:rPr>
        <w:t>.</w:t>
      </w:r>
      <w:r w:rsidRPr="00084554">
        <w:rPr>
          <w:lang w:val="pt-PT"/>
        </w:rPr>
        <w:t>3</w:t>
      </w:r>
      <w:r w:rsidR="00EA125E" w:rsidRPr="00084554">
        <w:rPr>
          <w:lang w:val="pt-PT"/>
        </w:rPr>
        <w:t>, bem como o domínio e ação da Q</w:t>
      </w:r>
      <w:r w:rsidR="00084554">
        <w:rPr>
          <w:lang w:val="pt-PT"/>
        </w:rPr>
        <w:t>*</w:t>
      </w:r>
      <w:r w:rsidR="00EA125E" w:rsidRPr="00084554">
        <w:rPr>
          <w:lang w:val="pt-PT"/>
        </w:rPr>
        <w:t>.5,</w:t>
      </w:r>
      <w:r w:rsidRPr="00084554">
        <w:rPr>
          <w:lang w:val="pt-PT"/>
        </w:rPr>
        <w:t xml:space="preserve"> estão encadeadas</w:t>
      </w:r>
      <w:r w:rsidR="0055592D">
        <w:rPr>
          <w:lang w:val="pt-PT"/>
        </w:rPr>
        <w:t>;</w:t>
      </w:r>
    </w:p>
    <w:p w14:paraId="172B8B63" w14:textId="77777777" w:rsidR="009B5A65" w:rsidRDefault="009B5A65" w:rsidP="009B5A65">
      <w:pPr>
        <w:pStyle w:val="Paragrafo2"/>
        <w:numPr>
          <w:ilvl w:val="0"/>
          <w:numId w:val="0"/>
        </w:numPr>
        <w:spacing w:line="276" w:lineRule="auto"/>
        <w:ind w:left="1789"/>
        <w:rPr>
          <w:lang w:val="pt-PT"/>
        </w:rPr>
      </w:pPr>
    </w:p>
    <w:p w14:paraId="73243569" w14:textId="77777777" w:rsidR="002953C2" w:rsidRPr="00084554" w:rsidRDefault="003C454C" w:rsidP="00084554">
      <w:pPr>
        <w:pStyle w:val="Paragrafo2"/>
        <w:numPr>
          <w:ilvl w:val="1"/>
          <w:numId w:val="22"/>
        </w:numPr>
        <w:spacing w:line="276" w:lineRule="auto"/>
        <w:rPr>
          <w:lang w:val="pt-PT"/>
        </w:rPr>
      </w:pPr>
      <w:r>
        <w:rPr>
          <w:lang w:val="pt-PT"/>
        </w:rPr>
        <w:t>Caso nenhum par domínio/</w:t>
      </w:r>
      <w:proofErr w:type="spellStart"/>
      <w:r w:rsidRPr="003F4A20">
        <w:rPr>
          <w:i/>
          <w:lang w:val="pt-PT"/>
        </w:rPr>
        <w:t>safety</w:t>
      </w:r>
      <w:proofErr w:type="spellEnd"/>
      <w:r w:rsidRPr="003F4A20">
        <w:rPr>
          <w:i/>
          <w:lang w:val="pt-PT"/>
        </w:rPr>
        <w:t xml:space="preserve"> </w:t>
      </w:r>
      <w:proofErr w:type="spellStart"/>
      <w:r w:rsidRPr="003F4A20">
        <w:rPr>
          <w:i/>
          <w:lang w:val="pt-PT"/>
        </w:rPr>
        <w:t>issue</w:t>
      </w:r>
      <w:proofErr w:type="spellEnd"/>
      <w:r>
        <w:rPr>
          <w:lang w:val="pt-PT"/>
        </w:rPr>
        <w:t xml:space="preserve"> se enquadre, deve ser apresentado no campo </w:t>
      </w:r>
      <w:r w:rsidR="0055592D">
        <w:rPr>
          <w:lang w:val="pt-PT"/>
        </w:rPr>
        <w:t>“</w:t>
      </w:r>
      <w:r>
        <w:rPr>
          <w:lang w:val="pt-PT"/>
        </w:rPr>
        <w:t>Ob</w:t>
      </w:r>
      <w:r w:rsidR="00CA5791">
        <w:rPr>
          <w:lang w:val="pt-PT"/>
        </w:rPr>
        <w:t>s</w:t>
      </w:r>
      <w:r>
        <w:rPr>
          <w:lang w:val="pt-PT"/>
        </w:rPr>
        <w:t>ervações</w:t>
      </w:r>
      <w:r w:rsidR="0055592D">
        <w:rPr>
          <w:lang w:val="pt-PT"/>
        </w:rPr>
        <w:t>”</w:t>
      </w:r>
      <w:r>
        <w:rPr>
          <w:lang w:val="pt-PT"/>
        </w:rPr>
        <w:t xml:space="preserve"> um descritivo</w:t>
      </w:r>
      <w:r w:rsidR="0055592D">
        <w:rPr>
          <w:lang w:val="pt-PT"/>
        </w:rPr>
        <w:t xml:space="preserve"> sumário</w:t>
      </w:r>
      <w:r>
        <w:rPr>
          <w:lang w:val="pt-PT"/>
        </w:rPr>
        <w:t xml:space="preserve"> </w:t>
      </w:r>
      <w:r w:rsidR="0055592D">
        <w:rPr>
          <w:lang w:val="pt-PT"/>
        </w:rPr>
        <w:t xml:space="preserve">desse mesmo </w:t>
      </w:r>
      <w:proofErr w:type="spellStart"/>
      <w:r w:rsidR="0055592D" w:rsidRPr="003F4A20">
        <w:rPr>
          <w:i/>
          <w:lang w:val="pt-PT"/>
        </w:rPr>
        <w:t>safety</w:t>
      </w:r>
      <w:proofErr w:type="spellEnd"/>
      <w:r w:rsidR="0055592D" w:rsidRPr="003F4A20">
        <w:rPr>
          <w:i/>
          <w:lang w:val="pt-PT"/>
        </w:rPr>
        <w:t xml:space="preserve"> </w:t>
      </w:r>
      <w:proofErr w:type="spellStart"/>
      <w:r w:rsidR="0055592D" w:rsidRPr="003F4A20">
        <w:rPr>
          <w:i/>
          <w:lang w:val="pt-PT"/>
        </w:rPr>
        <w:t>issue</w:t>
      </w:r>
      <w:proofErr w:type="spellEnd"/>
      <w:r w:rsidR="0055592D">
        <w:rPr>
          <w:i/>
          <w:lang w:val="pt-PT"/>
        </w:rPr>
        <w:t>.</w:t>
      </w:r>
    </w:p>
    <w:p w14:paraId="7324356A" w14:textId="77777777" w:rsidR="002953C2" w:rsidRPr="001539CF" w:rsidRDefault="002953C2" w:rsidP="003D1FD4">
      <w:pPr>
        <w:pStyle w:val="Paragrafo2"/>
        <w:numPr>
          <w:ilvl w:val="0"/>
          <w:numId w:val="0"/>
        </w:numPr>
        <w:spacing w:line="276" w:lineRule="auto"/>
        <w:ind w:left="1080"/>
        <w:rPr>
          <w:lang w:val="pt-PT"/>
        </w:rPr>
      </w:pPr>
    </w:p>
    <w:p w14:paraId="7324356B" w14:textId="77777777" w:rsidR="008057F3" w:rsidRPr="001539CF" w:rsidRDefault="008057F3" w:rsidP="00CA5791">
      <w:pPr>
        <w:pStyle w:val="Paragrafo2"/>
        <w:numPr>
          <w:ilvl w:val="0"/>
          <w:numId w:val="0"/>
        </w:numPr>
        <w:spacing w:line="276" w:lineRule="auto"/>
        <w:ind w:left="1080" w:hanging="360"/>
        <w:rPr>
          <w:lang w:val="pt-PT"/>
        </w:rPr>
      </w:pPr>
    </w:p>
    <w:p w14:paraId="7088B4CC" w14:textId="77777777" w:rsidR="00682E3B" w:rsidRDefault="00682E3B">
      <w:pPr>
        <w:rPr>
          <w:b/>
        </w:rPr>
      </w:pPr>
      <w:r>
        <w:br w:type="page"/>
      </w:r>
    </w:p>
    <w:p w14:paraId="7324356C" w14:textId="348F1796" w:rsidR="00140019" w:rsidRDefault="003C454C" w:rsidP="00A24AA2">
      <w:pPr>
        <w:pStyle w:val="TituloCIA"/>
        <w:rPr>
          <w:sz w:val="22"/>
        </w:rPr>
      </w:pPr>
      <w:r>
        <w:rPr>
          <w:sz w:val="22"/>
        </w:rPr>
        <w:lastRenderedPageBreak/>
        <w:t>REVOGAÇÃO</w:t>
      </w:r>
    </w:p>
    <w:p w14:paraId="7324356D" w14:textId="77777777" w:rsidR="0084649C" w:rsidRDefault="0084649C" w:rsidP="0084649C">
      <w:pPr>
        <w:pStyle w:val="TituloCIA"/>
        <w:numPr>
          <w:ilvl w:val="0"/>
          <w:numId w:val="0"/>
        </w:numPr>
        <w:ind w:left="720"/>
        <w:outlineLvl w:val="9"/>
        <w:rPr>
          <w:sz w:val="22"/>
        </w:rPr>
      </w:pPr>
    </w:p>
    <w:p w14:paraId="7324356E" w14:textId="77777777" w:rsidR="00140019" w:rsidRPr="0084649C" w:rsidRDefault="003C454C" w:rsidP="0084649C">
      <w:pPr>
        <w:pStyle w:val="TituloCIA"/>
        <w:numPr>
          <w:ilvl w:val="0"/>
          <w:numId w:val="0"/>
        </w:numPr>
        <w:ind w:left="720"/>
        <w:outlineLvl w:val="9"/>
        <w:rPr>
          <w:b w:val="0"/>
          <w:sz w:val="22"/>
        </w:rPr>
      </w:pPr>
      <w:r w:rsidRPr="0084649C">
        <w:rPr>
          <w:b w:val="0"/>
          <w:sz w:val="22"/>
        </w:rPr>
        <w:t>A presente CIA revoga e substitui a CIA n.º 0</w:t>
      </w:r>
      <w:r>
        <w:rPr>
          <w:b w:val="0"/>
          <w:sz w:val="22"/>
        </w:rPr>
        <w:t>9</w:t>
      </w:r>
      <w:r w:rsidRPr="0084649C">
        <w:rPr>
          <w:b w:val="0"/>
          <w:sz w:val="22"/>
        </w:rPr>
        <w:t>/202</w:t>
      </w:r>
      <w:r>
        <w:rPr>
          <w:b w:val="0"/>
          <w:sz w:val="22"/>
        </w:rPr>
        <w:t>2</w:t>
      </w:r>
      <w:r w:rsidRPr="0084649C">
        <w:rPr>
          <w:b w:val="0"/>
          <w:sz w:val="22"/>
        </w:rPr>
        <w:t xml:space="preserve">, de </w:t>
      </w:r>
      <w:r w:rsidR="004439D3">
        <w:rPr>
          <w:b w:val="0"/>
          <w:sz w:val="22"/>
        </w:rPr>
        <w:t>14</w:t>
      </w:r>
      <w:r>
        <w:rPr>
          <w:b w:val="0"/>
          <w:sz w:val="22"/>
        </w:rPr>
        <w:t xml:space="preserve"> de dezembro</w:t>
      </w:r>
      <w:r w:rsidRPr="0084649C">
        <w:rPr>
          <w:b w:val="0"/>
          <w:sz w:val="22"/>
        </w:rPr>
        <w:t>.</w:t>
      </w:r>
    </w:p>
    <w:p w14:paraId="7324356F" w14:textId="77777777" w:rsidR="00140019" w:rsidRDefault="00140019" w:rsidP="0084649C">
      <w:pPr>
        <w:pStyle w:val="TituloCIA"/>
        <w:numPr>
          <w:ilvl w:val="0"/>
          <w:numId w:val="0"/>
        </w:numPr>
        <w:ind w:left="720"/>
        <w:outlineLvl w:val="9"/>
        <w:rPr>
          <w:sz w:val="22"/>
        </w:rPr>
      </w:pPr>
    </w:p>
    <w:p w14:paraId="73243570" w14:textId="77777777" w:rsidR="00140019" w:rsidRDefault="00140019" w:rsidP="0084649C">
      <w:pPr>
        <w:pStyle w:val="TituloCIA"/>
        <w:numPr>
          <w:ilvl w:val="0"/>
          <w:numId w:val="0"/>
        </w:numPr>
        <w:ind w:left="720"/>
        <w:outlineLvl w:val="9"/>
        <w:rPr>
          <w:sz w:val="22"/>
        </w:rPr>
      </w:pPr>
    </w:p>
    <w:p w14:paraId="73243571" w14:textId="22813584" w:rsidR="00C961C4" w:rsidRPr="001539CF" w:rsidRDefault="003C454C" w:rsidP="00A24AA2">
      <w:pPr>
        <w:pStyle w:val="TituloCIA"/>
        <w:rPr>
          <w:sz w:val="22"/>
        </w:rPr>
      </w:pPr>
      <w:r>
        <w:rPr>
          <w:sz w:val="22"/>
        </w:rPr>
        <w:t>PONTO DE CONTACTO PARA EFEITOS DA PRESENTE CIA</w:t>
      </w:r>
    </w:p>
    <w:p w14:paraId="73243572" w14:textId="77777777" w:rsidR="00984B2E" w:rsidRPr="001539CF" w:rsidRDefault="00984B2E" w:rsidP="000833EC">
      <w:pPr>
        <w:spacing w:line="276" w:lineRule="auto"/>
      </w:pPr>
    </w:p>
    <w:p w14:paraId="73243573" w14:textId="77777777" w:rsidR="00A23751" w:rsidRDefault="003C454C" w:rsidP="00257E89">
      <w:pPr>
        <w:pStyle w:val="PargrafodaLista"/>
        <w:spacing w:line="276" w:lineRule="auto"/>
        <w:ind w:left="720" w:firstLine="0"/>
      </w:pPr>
      <w:r w:rsidRPr="001539CF">
        <w:t xml:space="preserve">Para informações </w:t>
      </w:r>
      <w:r w:rsidR="005301DD">
        <w:t xml:space="preserve">adicionais ou sugestões </w:t>
      </w:r>
      <w:r w:rsidRPr="001539CF">
        <w:t xml:space="preserve">sobre a matéria </w:t>
      </w:r>
      <w:r w:rsidR="00A30A25">
        <w:t xml:space="preserve">objeto </w:t>
      </w:r>
      <w:r w:rsidRPr="001539CF">
        <w:t xml:space="preserve">da </w:t>
      </w:r>
      <w:r w:rsidR="005301DD">
        <w:t xml:space="preserve">presente </w:t>
      </w:r>
      <w:r w:rsidRPr="001539CF">
        <w:t xml:space="preserve">CIA, </w:t>
      </w:r>
      <w:r w:rsidR="00A30A25">
        <w:t xml:space="preserve">sugere-se o contacto através do seguinte </w:t>
      </w:r>
      <w:r w:rsidR="005301DD">
        <w:t xml:space="preserve">endereço de </w:t>
      </w:r>
      <w:r w:rsidR="005301DD" w:rsidRPr="00257E89">
        <w:rPr>
          <w:i/>
        </w:rPr>
        <w:t>e</w:t>
      </w:r>
      <w:r w:rsidR="00A30A25">
        <w:rPr>
          <w:i/>
        </w:rPr>
        <w:t>-</w:t>
      </w:r>
      <w:r w:rsidR="005301DD" w:rsidRPr="00257E89">
        <w:rPr>
          <w:i/>
        </w:rPr>
        <w:t>mail</w:t>
      </w:r>
      <w:r w:rsidR="00A30A25" w:rsidRPr="00591B5A">
        <w:t>:</w:t>
      </w:r>
      <w:r w:rsidR="005301DD">
        <w:t xml:space="preserve"> </w:t>
      </w:r>
      <w:hyperlink r:id="rId13" w:history="1">
        <w:r w:rsidR="005301DD">
          <w:rPr>
            <w:rStyle w:val="Hiperligao"/>
          </w:rPr>
          <w:t>ssp@anac.pt</w:t>
        </w:r>
      </w:hyperlink>
      <w:r w:rsidR="005301DD">
        <w:t>.</w:t>
      </w:r>
    </w:p>
    <w:p w14:paraId="73243574" w14:textId="77777777" w:rsidR="00EF5CB4" w:rsidRDefault="00EF5CB4" w:rsidP="00140019">
      <w:pPr>
        <w:spacing w:line="276" w:lineRule="auto"/>
      </w:pPr>
    </w:p>
    <w:p w14:paraId="73243575" w14:textId="77777777" w:rsidR="00047B6C" w:rsidRPr="00047B6C" w:rsidRDefault="00047B6C" w:rsidP="00ED4DF4">
      <w:pPr>
        <w:pStyle w:val="TituloCIA"/>
        <w:numPr>
          <w:ilvl w:val="0"/>
          <w:numId w:val="0"/>
        </w:numPr>
        <w:outlineLvl w:val="9"/>
        <w:rPr>
          <w:sz w:val="22"/>
        </w:rPr>
      </w:pPr>
    </w:p>
    <w:p w14:paraId="73243576" w14:textId="77777777" w:rsidR="00CC2C35" w:rsidRPr="00B42354" w:rsidRDefault="003C454C" w:rsidP="009A2B33">
      <w:pPr>
        <w:pStyle w:val="TituloCIA"/>
        <w:rPr>
          <w:sz w:val="20"/>
        </w:rPr>
      </w:pPr>
      <w:r w:rsidRPr="00B42354">
        <w:rPr>
          <w:sz w:val="22"/>
        </w:rPr>
        <w:t>D</w:t>
      </w:r>
      <w:r w:rsidR="005301DD" w:rsidRPr="00B42354">
        <w:rPr>
          <w:sz w:val="22"/>
        </w:rPr>
        <w:t>ATA DE ENTRADA EM VIGOR</w:t>
      </w:r>
    </w:p>
    <w:p w14:paraId="73243577" w14:textId="77777777" w:rsidR="00CC2C35" w:rsidRPr="001539CF" w:rsidRDefault="00CC2C35" w:rsidP="009A2B33">
      <w:pPr>
        <w:pStyle w:val="SUBTITULOCIA"/>
        <w:rPr>
          <w:sz w:val="22"/>
        </w:rPr>
      </w:pPr>
    </w:p>
    <w:p w14:paraId="73243578" w14:textId="77777777" w:rsidR="00CC2C35" w:rsidRDefault="003C454C" w:rsidP="009A2B33">
      <w:pPr>
        <w:pStyle w:val="Paragrafo1CIA"/>
        <w:numPr>
          <w:ilvl w:val="0"/>
          <w:numId w:val="0"/>
        </w:numPr>
        <w:ind w:left="720"/>
        <w:rPr>
          <w:lang w:val="pt-PT"/>
        </w:rPr>
      </w:pPr>
      <w:r w:rsidRPr="001539CF">
        <w:rPr>
          <w:lang w:val="pt-PT"/>
        </w:rPr>
        <w:t xml:space="preserve">A </w:t>
      </w:r>
      <w:r w:rsidR="00055A85" w:rsidRPr="001539CF">
        <w:rPr>
          <w:lang w:val="pt-PT"/>
        </w:rPr>
        <w:t xml:space="preserve">presente CIA entra em vigor </w:t>
      </w:r>
      <w:r w:rsidR="007378D3">
        <w:rPr>
          <w:lang w:val="pt-PT"/>
        </w:rPr>
        <w:t xml:space="preserve">no dia seguinte à sua publicação no </w:t>
      </w:r>
      <w:r w:rsidR="007378D3" w:rsidRPr="007378D3">
        <w:rPr>
          <w:i/>
          <w:lang w:val="pt-PT"/>
        </w:rPr>
        <w:t>site</w:t>
      </w:r>
      <w:r w:rsidR="007378D3">
        <w:rPr>
          <w:lang w:val="pt-PT"/>
        </w:rPr>
        <w:t xml:space="preserve"> da ANAC</w:t>
      </w:r>
      <w:r w:rsidR="00A30A25">
        <w:rPr>
          <w:lang w:val="pt-PT"/>
        </w:rPr>
        <w:t>.</w:t>
      </w:r>
    </w:p>
    <w:p w14:paraId="73243579" w14:textId="77777777" w:rsidR="00891931" w:rsidRPr="001539CF" w:rsidRDefault="00891931" w:rsidP="00891931">
      <w:pPr>
        <w:pStyle w:val="Paragrafo1CIA"/>
        <w:numPr>
          <w:ilvl w:val="0"/>
          <w:numId w:val="0"/>
        </w:numPr>
        <w:ind w:left="360"/>
        <w:rPr>
          <w:lang w:val="pt-PT"/>
        </w:rPr>
      </w:pPr>
    </w:p>
    <w:p w14:paraId="7324357A" w14:textId="77777777" w:rsidR="00CC2C35" w:rsidRPr="001539CF" w:rsidRDefault="00CC2C35" w:rsidP="009A2B33">
      <w:pPr>
        <w:pStyle w:val="SUBTITULOCIA"/>
        <w:rPr>
          <w:sz w:val="22"/>
        </w:rPr>
      </w:pPr>
    </w:p>
    <w:p w14:paraId="7324357B" w14:textId="77777777" w:rsidR="00673B00" w:rsidRPr="001539CF" w:rsidRDefault="003C454C" w:rsidP="00A24AA2">
      <w:pPr>
        <w:pStyle w:val="TituloCIA"/>
        <w:rPr>
          <w:sz w:val="22"/>
        </w:rPr>
      </w:pPr>
      <w:r w:rsidRPr="001539CF">
        <w:rPr>
          <w:sz w:val="22"/>
        </w:rPr>
        <w:t>ANEXOS</w:t>
      </w:r>
    </w:p>
    <w:p w14:paraId="7324357C" w14:textId="77777777" w:rsidR="006528FC" w:rsidRPr="001539CF" w:rsidRDefault="006528FC" w:rsidP="00AF7F53">
      <w:pPr>
        <w:spacing w:line="276" w:lineRule="auto"/>
        <w:rPr>
          <w:b/>
        </w:rPr>
      </w:pPr>
    </w:p>
    <w:p w14:paraId="7324357D" w14:textId="77777777" w:rsidR="00F32D1C" w:rsidRPr="00257E89" w:rsidRDefault="003C454C" w:rsidP="009958B8">
      <w:pPr>
        <w:pStyle w:val="PargrafodaLista"/>
        <w:spacing w:line="276" w:lineRule="auto"/>
        <w:ind w:left="720" w:firstLine="0"/>
      </w:pPr>
      <w:r w:rsidRPr="00257E89">
        <w:t xml:space="preserve">ANEXO </w:t>
      </w:r>
      <w:r w:rsidR="00A110DB" w:rsidRPr="00257E89">
        <w:t>A</w:t>
      </w:r>
      <w:r w:rsidRPr="00257E89">
        <w:t xml:space="preserve"> – Amostra do questionário</w:t>
      </w:r>
    </w:p>
    <w:p w14:paraId="7324357E" w14:textId="77777777" w:rsidR="00673B00" w:rsidRPr="001539CF" w:rsidRDefault="00673B00" w:rsidP="000833EC">
      <w:pPr>
        <w:spacing w:line="276" w:lineRule="auto"/>
      </w:pPr>
    </w:p>
    <w:p w14:paraId="7324357F" w14:textId="1EF78599" w:rsidR="000B71F6" w:rsidRDefault="000B71F6" w:rsidP="000833EC">
      <w:pPr>
        <w:pStyle w:val="PargrafodaLista"/>
        <w:spacing w:before="28" w:line="276" w:lineRule="auto"/>
        <w:ind w:left="0" w:right="64" w:firstLine="0"/>
      </w:pPr>
    </w:p>
    <w:p w14:paraId="18CD137A" w14:textId="5541ED57" w:rsidR="00682E3B" w:rsidRDefault="00682E3B" w:rsidP="000833EC">
      <w:pPr>
        <w:pStyle w:val="PargrafodaLista"/>
        <w:spacing w:before="28" w:line="276" w:lineRule="auto"/>
        <w:ind w:left="0" w:right="64" w:firstLine="0"/>
      </w:pPr>
    </w:p>
    <w:p w14:paraId="5D3B01B0" w14:textId="77777777" w:rsidR="00682E3B" w:rsidRPr="001539CF" w:rsidRDefault="00682E3B" w:rsidP="000833EC">
      <w:pPr>
        <w:pStyle w:val="PargrafodaLista"/>
        <w:spacing w:before="28" w:line="276" w:lineRule="auto"/>
        <w:ind w:left="0" w:right="64" w:firstLine="0"/>
      </w:pPr>
    </w:p>
    <w:p w14:paraId="73243580" w14:textId="77777777" w:rsidR="00AA5FDA" w:rsidRPr="001539CF" w:rsidRDefault="003C454C" w:rsidP="000833EC">
      <w:pPr>
        <w:spacing w:line="276" w:lineRule="auto"/>
        <w:ind w:right="-40"/>
        <w:jc w:val="center"/>
        <w:rPr>
          <w:b/>
          <w:bCs/>
          <w:w w:val="104"/>
        </w:rPr>
      </w:pPr>
      <w:r w:rsidRPr="001539CF">
        <w:rPr>
          <w:b/>
          <w:bCs/>
        </w:rPr>
        <w:t>=</w:t>
      </w:r>
      <w:r w:rsidRPr="001539CF">
        <w:rPr>
          <w:b/>
          <w:bCs/>
          <w:spacing w:val="9"/>
        </w:rPr>
        <w:t xml:space="preserve"> </w:t>
      </w:r>
      <w:r w:rsidRPr="001539CF">
        <w:rPr>
          <w:b/>
          <w:bCs/>
          <w:spacing w:val="2"/>
        </w:rPr>
        <w:t>F</w:t>
      </w:r>
      <w:r w:rsidRPr="001539CF">
        <w:rPr>
          <w:b/>
          <w:bCs/>
        </w:rPr>
        <w:t>IM</w:t>
      </w:r>
      <w:r w:rsidRPr="001539CF">
        <w:rPr>
          <w:b/>
          <w:bCs/>
          <w:spacing w:val="21"/>
        </w:rPr>
        <w:t xml:space="preserve"> </w:t>
      </w:r>
      <w:r w:rsidRPr="001539CF">
        <w:rPr>
          <w:b/>
          <w:bCs/>
        </w:rPr>
        <w:t>DA</w:t>
      </w:r>
      <w:r w:rsidRPr="001539CF">
        <w:rPr>
          <w:b/>
          <w:bCs/>
          <w:spacing w:val="13"/>
        </w:rPr>
        <w:t xml:space="preserve"> </w:t>
      </w:r>
      <w:r w:rsidRPr="001539CF">
        <w:rPr>
          <w:b/>
          <w:bCs/>
        </w:rPr>
        <w:t>CIR</w:t>
      </w:r>
      <w:r w:rsidRPr="001539CF">
        <w:rPr>
          <w:b/>
          <w:bCs/>
          <w:spacing w:val="4"/>
        </w:rPr>
        <w:t>C</w:t>
      </w:r>
      <w:r w:rsidRPr="001539CF">
        <w:rPr>
          <w:b/>
          <w:bCs/>
          <w:spacing w:val="-1"/>
        </w:rPr>
        <w:t>U</w:t>
      </w:r>
      <w:r w:rsidRPr="001539CF">
        <w:rPr>
          <w:b/>
          <w:bCs/>
        </w:rPr>
        <w:t>L</w:t>
      </w:r>
      <w:r w:rsidRPr="001539CF">
        <w:rPr>
          <w:b/>
          <w:bCs/>
          <w:spacing w:val="-1"/>
        </w:rPr>
        <w:t>A</w:t>
      </w:r>
      <w:r w:rsidRPr="001539CF">
        <w:rPr>
          <w:b/>
          <w:bCs/>
        </w:rPr>
        <w:t>R</w:t>
      </w:r>
      <w:r w:rsidRPr="001539CF">
        <w:rPr>
          <w:b/>
          <w:bCs/>
          <w:spacing w:val="52"/>
        </w:rPr>
        <w:t xml:space="preserve"> </w:t>
      </w:r>
      <w:r w:rsidRPr="001539CF">
        <w:rPr>
          <w:b/>
          <w:bCs/>
          <w:w w:val="104"/>
        </w:rPr>
        <w:t>=</w:t>
      </w:r>
    </w:p>
    <w:p w14:paraId="73243581" w14:textId="77777777" w:rsidR="00FA43CC" w:rsidRPr="001539CF" w:rsidRDefault="00FA43CC" w:rsidP="000833EC">
      <w:pPr>
        <w:spacing w:line="276" w:lineRule="auto"/>
        <w:ind w:right="-40"/>
        <w:jc w:val="center"/>
        <w:rPr>
          <w:b/>
          <w:bCs/>
          <w:w w:val="104"/>
        </w:rPr>
      </w:pPr>
    </w:p>
    <w:p w14:paraId="73243582" w14:textId="77777777" w:rsidR="00AF024E" w:rsidRPr="001539CF" w:rsidRDefault="003C454C" w:rsidP="000833EC">
      <w:pPr>
        <w:spacing w:line="276" w:lineRule="auto"/>
        <w:ind w:right="-40"/>
        <w:jc w:val="center"/>
      </w:pPr>
      <w:r w:rsidRPr="001539CF">
        <w:t>O Vogal do</w:t>
      </w:r>
      <w:r w:rsidRPr="001539CF">
        <w:rPr>
          <w:spacing w:val="14"/>
        </w:rPr>
        <w:t xml:space="preserve"> </w:t>
      </w:r>
      <w:r w:rsidRPr="001539CF">
        <w:rPr>
          <w:spacing w:val="3"/>
        </w:rPr>
        <w:t>C</w:t>
      </w:r>
      <w:r w:rsidRPr="001539CF">
        <w:rPr>
          <w:spacing w:val="2"/>
        </w:rPr>
        <w:t>o</w:t>
      </w:r>
      <w:r w:rsidRPr="001539CF">
        <w:rPr>
          <w:spacing w:val="-4"/>
        </w:rPr>
        <w:t>n</w:t>
      </w:r>
      <w:r w:rsidRPr="001539CF">
        <w:rPr>
          <w:spacing w:val="2"/>
        </w:rPr>
        <w:t>s</w:t>
      </w:r>
      <w:r w:rsidRPr="001539CF">
        <w:rPr>
          <w:spacing w:val="1"/>
        </w:rPr>
        <w:t>e</w:t>
      </w:r>
      <w:r w:rsidRPr="001539CF">
        <w:t>l</w:t>
      </w:r>
      <w:r w:rsidRPr="001539CF">
        <w:rPr>
          <w:spacing w:val="-3"/>
        </w:rPr>
        <w:t>h</w:t>
      </w:r>
      <w:r w:rsidRPr="001539CF">
        <w:t>o</w:t>
      </w:r>
      <w:r w:rsidR="00171F1B">
        <w:t xml:space="preserve"> de</w:t>
      </w:r>
      <w:r w:rsidRPr="001539CF">
        <w:rPr>
          <w:spacing w:val="46"/>
        </w:rPr>
        <w:t xml:space="preserve"> </w:t>
      </w:r>
      <w:r w:rsidRPr="001539CF">
        <w:rPr>
          <w:w w:val="104"/>
        </w:rPr>
        <w:t>A</w:t>
      </w:r>
      <w:r w:rsidRPr="001539CF">
        <w:rPr>
          <w:spacing w:val="-1"/>
          <w:w w:val="104"/>
        </w:rPr>
        <w:t>d</w:t>
      </w:r>
      <w:r w:rsidRPr="001539CF">
        <w:rPr>
          <w:spacing w:val="5"/>
          <w:w w:val="104"/>
        </w:rPr>
        <w:t>m</w:t>
      </w:r>
      <w:r w:rsidRPr="001539CF">
        <w:rPr>
          <w:w w:val="104"/>
        </w:rPr>
        <w:t>i</w:t>
      </w:r>
      <w:r w:rsidRPr="001539CF">
        <w:rPr>
          <w:spacing w:val="1"/>
          <w:w w:val="104"/>
        </w:rPr>
        <w:t>n</w:t>
      </w:r>
      <w:r w:rsidRPr="001539CF">
        <w:rPr>
          <w:spacing w:val="-4"/>
          <w:w w:val="104"/>
        </w:rPr>
        <w:t>i</w:t>
      </w:r>
      <w:r w:rsidRPr="001539CF">
        <w:rPr>
          <w:spacing w:val="2"/>
          <w:w w:val="104"/>
        </w:rPr>
        <w:t>s</w:t>
      </w:r>
      <w:r w:rsidRPr="001539CF">
        <w:rPr>
          <w:w w:val="104"/>
        </w:rPr>
        <w:t>t</w:t>
      </w:r>
      <w:r w:rsidRPr="001539CF">
        <w:rPr>
          <w:spacing w:val="-3"/>
          <w:w w:val="104"/>
        </w:rPr>
        <w:t>r</w:t>
      </w:r>
      <w:r w:rsidRPr="001539CF">
        <w:rPr>
          <w:spacing w:val="2"/>
          <w:w w:val="104"/>
        </w:rPr>
        <w:t>aç</w:t>
      </w:r>
      <w:r w:rsidRPr="001539CF">
        <w:rPr>
          <w:spacing w:val="-2"/>
          <w:w w:val="104"/>
        </w:rPr>
        <w:t>ã</w:t>
      </w:r>
      <w:r w:rsidRPr="001539CF">
        <w:rPr>
          <w:w w:val="104"/>
        </w:rPr>
        <w:t>o</w:t>
      </w:r>
    </w:p>
    <w:p w14:paraId="73243583" w14:textId="77777777" w:rsidR="00F8192D" w:rsidRDefault="00F8192D" w:rsidP="000833EC">
      <w:pPr>
        <w:spacing w:line="276" w:lineRule="auto"/>
        <w:ind w:right="-40"/>
        <w:jc w:val="center"/>
        <w:rPr>
          <w:spacing w:val="2"/>
        </w:rPr>
      </w:pPr>
    </w:p>
    <w:p w14:paraId="73243584" w14:textId="77777777" w:rsidR="000944EB" w:rsidRDefault="000944EB" w:rsidP="000833EC">
      <w:pPr>
        <w:spacing w:line="276" w:lineRule="auto"/>
        <w:ind w:right="-40"/>
        <w:jc w:val="center"/>
        <w:rPr>
          <w:spacing w:val="2"/>
        </w:rPr>
      </w:pPr>
    </w:p>
    <w:p w14:paraId="73243585" w14:textId="77777777" w:rsidR="00A9412D" w:rsidRPr="001539CF" w:rsidRDefault="00A9412D" w:rsidP="000833EC">
      <w:pPr>
        <w:spacing w:line="276" w:lineRule="auto"/>
        <w:ind w:right="-40"/>
        <w:jc w:val="center"/>
        <w:rPr>
          <w:spacing w:val="2"/>
        </w:rPr>
      </w:pPr>
    </w:p>
    <w:p w14:paraId="73243586" w14:textId="77777777" w:rsidR="00891931" w:rsidRPr="001539CF" w:rsidRDefault="00891931" w:rsidP="007E3595">
      <w:pPr>
        <w:spacing w:line="276" w:lineRule="auto"/>
        <w:ind w:right="-40"/>
        <w:rPr>
          <w:spacing w:val="2"/>
        </w:rPr>
      </w:pPr>
    </w:p>
    <w:p w14:paraId="7E60B617" w14:textId="77777777" w:rsidR="009B5A65" w:rsidRDefault="003C454C" w:rsidP="00877415">
      <w:pPr>
        <w:jc w:val="center"/>
        <w:rPr>
          <w:spacing w:val="2"/>
        </w:rPr>
      </w:pPr>
      <w:r w:rsidRPr="001539CF">
        <w:rPr>
          <w:spacing w:val="2"/>
        </w:rPr>
        <w:t>Duarte Silva</w:t>
      </w:r>
    </w:p>
    <w:p w14:paraId="73243587" w14:textId="17038DB9" w:rsidR="00701B31" w:rsidRPr="001539CF" w:rsidRDefault="00017A75" w:rsidP="00877415">
      <w:pPr>
        <w:jc w:val="center"/>
        <w:rPr>
          <w:spacing w:val="2"/>
        </w:rPr>
        <w:sectPr w:rsidR="00701B31" w:rsidRPr="001539CF" w:rsidSect="00D507A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/>
          <w:pgMar w:top="1440" w:right="1440" w:bottom="1440" w:left="1440" w:header="993" w:footer="1267" w:gutter="0"/>
          <w:pgNumType w:start="1"/>
          <w:cols w:space="720"/>
          <w:titlePg/>
          <w:docGrid w:linePitch="299"/>
        </w:sectPr>
      </w:pPr>
      <w:r w:rsidRPr="001539CF">
        <w:rPr>
          <w:spacing w:val="2"/>
        </w:rPr>
        <w:br w:type="page"/>
      </w:r>
    </w:p>
    <w:p w14:paraId="73243588" w14:textId="05AFC8AF" w:rsidR="00B237FE" w:rsidRDefault="003C454C" w:rsidP="00B237FE">
      <w:pPr>
        <w:spacing w:line="276" w:lineRule="auto"/>
        <w:jc w:val="center"/>
        <w:rPr>
          <w:b/>
        </w:rPr>
      </w:pPr>
      <w:bookmarkStart w:id="2" w:name="_Hlk89169300"/>
      <w:r w:rsidRPr="001539CF">
        <w:rPr>
          <w:b/>
        </w:rPr>
        <w:lastRenderedPageBreak/>
        <w:t xml:space="preserve">ANEXO </w:t>
      </w:r>
      <w:r w:rsidR="005F4A2C">
        <w:rPr>
          <w:b/>
        </w:rPr>
        <w:t>A</w:t>
      </w:r>
    </w:p>
    <w:p w14:paraId="73243589" w14:textId="77777777" w:rsidR="00BF395A" w:rsidRPr="001539CF" w:rsidRDefault="003C454C" w:rsidP="000944EB">
      <w:pPr>
        <w:spacing w:line="276" w:lineRule="auto"/>
        <w:jc w:val="center"/>
        <w:rPr>
          <w:b/>
        </w:rPr>
      </w:pPr>
      <w:r w:rsidRPr="001539CF">
        <w:rPr>
          <w:b/>
        </w:rPr>
        <w:t>Amostra do questionário</w:t>
      </w:r>
    </w:p>
    <w:p w14:paraId="7324358A" w14:textId="77777777" w:rsidR="00BF395A" w:rsidRPr="001539CF" w:rsidRDefault="00BF395A" w:rsidP="000944EB">
      <w:pPr>
        <w:jc w:val="center"/>
        <w:rPr>
          <w:b/>
          <w:bCs/>
        </w:rPr>
      </w:pPr>
    </w:p>
    <w:p w14:paraId="7324358B" w14:textId="77777777" w:rsidR="00BF395A" w:rsidRPr="001539CF" w:rsidRDefault="003C454C" w:rsidP="00BF395A">
      <w:pPr>
        <w:rPr>
          <w:b/>
          <w:bCs/>
        </w:rPr>
      </w:pPr>
      <w:r w:rsidRPr="001539CF">
        <w:rPr>
          <w:b/>
          <w:bCs/>
        </w:rPr>
        <w:t xml:space="preserve"> </w:t>
      </w:r>
    </w:p>
    <w:bookmarkEnd w:id="2"/>
    <w:p w14:paraId="7324358C" w14:textId="77777777" w:rsidR="00745547" w:rsidRDefault="003C454C" w:rsidP="00745547">
      <w:pPr>
        <w:spacing w:line="360" w:lineRule="auto"/>
        <w:rPr>
          <w:rFonts w:cs="Lucida Sans Unicode"/>
        </w:rPr>
      </w:pPr>
      <w:r>
        <w:rPr>
          <w:rFonts w:cs="Lucida Sans Unicode"/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243598" wp14:editId="73243599">
                <wp:simplePos x="0" y="0"/>
                <wp:positionH relativeFrom="column">
                  <wp:posOffset>11216</wp:posOffset>
                </wp:positionH>
                <wp:positionV relativeFrom="paragraph">
                  <wp:posOffset>1359906</wp:posOffset>
                </wp:positionV>
                <wp:extent cx="5731510" cy="3475083"/>
                <wp:effectExtent l="0" t="0" r="2540" b="0"/>
                <wp:wrapNone/>
                <wp:docPr id="30" name="Agrupar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3475083"/>
                          <a:chOff x="0" y="0"/>
                          <a:chExt cx="5731510" cy="3475083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2535" y="0"/>
                            <a:ext cx="1454785" cy="1549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" name="Agrupar 19"/>
                        <wpg:cNvGrpSpPr/>
                        <wpg:grpSpPr>
                          <a:xfrm>
                            <a:off x="0" y="1567543"/>
                            <a:ext cx="5731510" cy="1907540"/>
                            <a:chOff x="0" y="0"/>
                            <a:chExt cx="5731510" cy="1907540"/>
                          </a:xfrm>
                        </wpg:grpSpPr>
                        <wpg:grpSp>
                          <wpg:cNvPr id="22" name="Agrupar 22"/>
                          <wpg:cNvGrpSpPr/>
                          <wpg:grpSpPr>
                            <a:xfrm>
                              <a:off x="0" y="0"/>
                              <a:ext cx="5731510" cy="1907540"/>
                              <a:chOff x="0" y="0"/>
                              <a:chExt cx="5731510" cy="1907540"/>
                            </a:xfrm>
                          </wpg:grpSpPr>
                          <wpg:grpSp>
                            <wpg:cNvPr id="3" name="Agrupar 3"/>
                            <wpg:cNvGrpSpPr/>
                            <wpg:grpSpPr>
                              <a:xfrm>
                                <a:off x="0" y="0"/>
                                <a:ext cx="5731510" cy="1907540"/>
                                <a:chOff x="13970" y="0"/>
                                <a:chExt cx="5731510" cy="1907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m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4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970" y="0"/>
                                  <a:ext cx="5731510" cy="19075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m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861" y="51759"/>
                                  <a:ext cx="650240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21" name="Agrupar 21"/>
                            <wpg:cNvGrpSpPr/>
                            <wpg:grpSpPr>
                              <a:xfrm>
                                <a:off x="144856" y="205212"/>
                                <a:ext cx="3683779" cy="302524"/>
                                <a:chOff x="0" y="0"/>
                                <a:chExt cx="3683779" cy="3025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m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" cy="10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m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35" y="202194"/>
                                  <a:ext cx="53340" cy="10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m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7295" y="196159"/>
                                  <a:ext cx="53340" cy="10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m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3556" y="196159"/>
                                  <a:ext cx="53340" cy="10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m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0439" y="147873"/>
                                  <a:ext cx="53340" cy="10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7" name="Imagem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00348" y="368135"/>
                              <a:ext cx="1454785" cy="1549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1DE874" id="Agrupar 30" o:spid="_x0000_s1026" style="position:absolute;margin-left:.9pt;margin-top:107.1pt;width:451.3pt;height:273.65pt;z-index:251658240" coordsize="57315,34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7" type="#_x0000_t75" style="position:absolute;left:12825;width:14548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">
                  <v:imagedata r:id="rId24" o:title=""/>
                </v:shape>
                <v:group id="Agrupar 19" o:spid="_x0000_s1028" style="position:absolute;top:15675;width:57315;height:19075" coordsize="57315,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Agrupar 22" o:spid="_x0000_s1029" style="position:absolute;width:57315;height:19075" coordsize="57315,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Agrupar 3" o:spid="_x0000_s1030" style="position:absolute;width:57315;height:19075" coordorigin="139" coordsize="57315,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Imagem 11" o:spid="_x0000_s1031" type="#_x0000_t75" style="position:absolute;left:139;width:57315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">
                        <v:imagedata r:id="rId25" o:title="" croptop="22400f"/>
                      </v:shape>
                      <v:shape id="Imagem 12" o:spid="_x0000_s1032" type="#_x0000_t75" style="position:absolute;left:1088;top:517;width:650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">
                        <v:imagedata r:id="rId26" o:title=""/>
                      </v:shape>
                    </v:group>
                    <v:group id="Agrupar 21" o:spid="_x0000_s1033" style="position:absolute;left:1448;top:2052;width:36838;height:3025" coordsize="36837,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Imagem 8" o:spid="_x0000_s1034" type="#_x0000_t75" style="position:absolute;width:53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">
                        <v:imagedata r:id="rId27" o:title=""/>
                      </v:shape>
                      <v:shape id="Imagem 10" o:spid="_x0000_s1035" type="#_x0000_t75" style="position:absolute;left:60;top:2021;width:533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">
                        <v:imagedata r:id="rId27" o:title=""/>
                      </v:shape>
                      <v:shape id="Imagem 16" o:spid="_x0000_s1036" type="#_x0000_t75" style="position:absolute;left:7272;top:1961;width:53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">
                        <v:imagedata r:id="rId27" o:title=""/>
                      </v:shape>
                      <v:shape id="Imagem 17" o:spid="_x0000_s1037" type="#_x0000_t75" style="position:absolute;left:28035;top:1961;width:533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">
                        <v:imagedata r:id="rId27" o:title=""/>
                      </v:shape>
                      <v:shape id="Imagem 18" o:spid="_x0000_s1038" type="#_x0000_t75" style="position:absolute;left:36304;top:1478;width:533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">
                        <v:imagedata r:id="rId27" o:title=""/>
                      </v:shape>
                    </v:group>
                  </v:group>
                  <v:shape id="Imagem 7" o:spid="_x0000_s1039" type="#_x0000_t75" style="position:absolute;left:13003;top:3681;width:14548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">
                    <v:imagedata r:id="rId24" o:title=""/>
                  </v:shape>
                </v:group>
              </v:group>
            </w:pict>
          </mc:Fallback>
        </mc:AlternateContent>
      </w:r>
      <w:r w:rsidRPr="00521591">
        <w:rPr>
          <w:rFonts w:cs="Lucida Sans Unicode"/>
          <w:noProof/>
          <w:lang w:val="en-US"/>
        </w:rPr>
        <w:drawing>
          <wp:inline distT="0" distB="0" distL="0" distR="0" wp14:anchorId="7324359A" wp14:editId="7324359B">
            <wp:extent cx="5731510" cy="2898140"/>
            <wp:effectExtent l="0" t="0" r="2540" b="0"/>
            <wp:docPr id="6912435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1692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358D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8E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8F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90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91" w14:textId="77777777" w:rsidR="00745547" w:rsidRDefault="00745547" w:rsidP="00745547">
      <w:pPr>
        <w:rPr>
          <w:rFonts w:cs="Lucida Sans Unicode"/>
        </w:rPr>
      </w:pPr>
    </w:p>
    <w:p w14:paraId="73243592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93" w14:textId="77777777" w:rsidR="00745547" w:rsidRDefault="00745547" w:rsidP="00745547">
      <w:pPr>
        <w:spacing w:line="360" w:lineRule="auto"/>
        <w:rPr>
          <w:rFonts w:cs="Lucida Sans Unicode"/>
        </w:rPr>
      </w:pPr>
    </w:p>
    <w:p w14:paraId="73243594" w14:textId="77777777" w:rsidR="00745547" w:rsidRDefault="003C454C" w:rsidP="00745547">
      <w:pPr>
        <w:spacing w:line="360" w:lineRule="auto"/>
        <w:rPr>
          <w:rFonts w:cs="Lucida Sans Unicode"/>
        </w:rPr>
      </w:pPr>
      <w:r>
        <w:rPr>
          <w:rFonts w:cs="Lucida Sans Unicode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24359C" wp14:editId="7324359D">
                <wp:simplePos x="0" y="0"/>
                <wp:positionH relativeFrom="column">
                  <wp:posOffset>11216</wp:posOffset>
                </wp:positionH>
                <wp:positionV relativeFrom="paragraph">
                  <wp:posOffset>243090</wp:posOffset>
                </wp:positionV>
                <wp:extent cx="5731510" cy="1907070"/>
                <wp:effectExtent l="0" t="0" r="2540" b="0"/>
                <wp:wrapNone/>
                <wp:docPr id="20" name="Agrupa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1907070"/>
                          <a:chOff x="0" y="0"/>
                          <a:chExt cx="5731510" cy="1907070"/>
                        </a:xfrm>
                      </wpg:grpSpPr>
                      <wpg:grpSp>
                        <wpg:cNvPr id="29" name="Agrupar 29"/>
                        <wpg:cNvGrpSpPr/>
                        <wpg:grpSpPr>
                          <a:xfrm>
                            <a:off x="0" y="0"/>
                            <a:ext cx="5731510" cy="1907070"/>
                            <a:chOff x="0" y="0"/>
                            <a:chExt cx="5731510" cy="1907070"/>
                          </a:xfrm>
                        </wpg:grpSpPr>
                        <wpg:grpSp>
                          <wpg:cNvPr id="13" name="Agrupar 13"/>
                          <wpg:cNvGrpSpPr/>
                          <wpg:grpSpPr>
                            <a:xfrm>
                              <a:off x="0" y="0"/>
                              <a:ext cx="5731510" cy="1907070"/>
                              <a:chOff x="0" y="2682109"/>
                              <a:chExt cx="5731510" cy="1907540"/>
                            </a:xfrm>
                          </wpg:grpSpPr>
                          <pic:pic xmlns:pic="http://schemas.openxmlformats.org/drawingml/2006/picture">
                            <pic:nvPicPr>
                              <pic:cNvPr id="14" name="Imagem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418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2682109"/>
                                <a:ext cx="5731510" cy="19075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Imagem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4891" y="2729418"/>
                                <a:ext cx="655955" cy="95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8" name="Agrupar 28"/>
                          <wpg:cNvGrpSpPr/>
                          <wpg:grpSpPr>
                            <a:xfrm>
                              <a:off x="156242" y="210031"/>
                              <a:ext cx="3666233" cy="284896"/>
                              <a:chOff x="0" y="0"/>
                              <a:chExt cx="3666233" cy="284896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m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22" y="202346"/>
                                <a:ext cx="39370" cy="8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Imagem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24860" y="197223"/>
                                <a:ext cx="39370" cy="8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Imagem 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370" cy="8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6" name="Imagem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07233" y="197223"/>
                                <a:ext cx="39370" cy="8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7" name="Imagem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626863" y="148558"/>
                                <a:ext cx="39370" cy="8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00348" y="362197"/>
                            <a:ext cx="1454785" cy="15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18D7B8" id="Agrupar 20" o:spid="_x0000_s1026" style="position:absolute;margin-left:.9pt;margin-top:19.15pt;width:451.3pt;height:150.15pt;z-index:251660288" coordsize="57315,1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">
                <v:group id="Agrupar 29" o:spid="_x0000_s1027" style="position:absolute;width:57315;height:19070" coordsize="57315,1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Agrupar 13" o:spid="_x0000_s1028" style="position:absolute;width:57315;height:19070" coordorigin=",26821" coordsize="57315,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Imagem 14" o:spid="_x0000_s1029" type="#_x0000_t75" style="position:absolute;top:26821;width:57315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">
                      <v:imagedata r:id="rId25" o:title="" croptop="22400f"/>
                    </v:shape>
                    <v:shape id="Imagem 15" o:spid="_x0000_s1030" type="#_x0000_t75" style="position:absolute;left:948;top:27294;width:656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">
                      <v:imagedata r:id="rId30" o:title=""/>
                    </v:shape>
                  </v:group>
                  <v:group id="Agrupar 28" o:spid="_x0000_s1031" style="position:absolute;left:1562;top:2100;width:36662;height:2849" coordsize="36662,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Imagem 23" o:spid="_x0000_s1032" type="#_x0000_t75" style="position:absolute;left:51;top:2023;width:39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">
                      <v:imagedata r:id="rId31" o:title=""/>
                    </v:shape>
                    <v:shape id="Imagem 24" o:spid="_x0000_s1033" type="#_x0000_t75" style="position:absolute;left:7248;top:1972;width:394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">
                      <v:imagedata r:id="rId31" o:title=""/>
                    </v:shape>
                    <v:shape id="Imagem 25" o:spid="_x0000_s1034" type="#_x0000_t75" style="position:absolute;width:39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">
                      <v:imagedata r:id="rId31" o:title=""/>
                    </v:shape>
                    <v:shape id="Imagem 26" o:spid="_x0000_s1035" type="#_x0000_t75" style="position:absolute;left:28072;top:1972;width:394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">
                      <v:imagedata r:id="rId31" o:title=""/>
                    </v:shape>
                    <v:shape id="Imagem 27" o:spid="_x0000_s1036" type="#_x0000_t75" style="position:absolute;left:36268;top:1485;width:394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">
                      <v:imagedata r:id="rId31" o:title=""/>
                    </v:shape>
                  </v:group>
                </v:group>
                <v:shape id="Imagem 9" o:spid="_x0000_s1037" type="#_x0000_t75" style="position:absolute;left:13003;top:3621;width:14548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">
                  <v:imagedata r:id="rId24" o:title=""/>
                </v:shape>
              </v:group>
            </w:pict>
          </mc:Fallback>
        </mc:AlternateContent>
      </w:r>
      <w:r>
        <w:rPr>
          <w:rFonts w:cs="Lucida Sans Unicode"/>
        </w:rPr>
        <w:br w:type="textWrapping" w:clear="all"/>
      </w:r>
    </w:p>
    <w:p w14:paraId="73243595" w14:textId="77777777" w:rsidR="00745547" w:rsidRPr="001539CF" w:rsidRDefault="00745547" w:rsidP="00CD6F0C">
      <w:pPr>
        <w:rPr>
          <w:b/>
          <w:bCs/>
        </w:rPr>
      </w:pPr>
    </w:p>
    <w:sectPr w:rsidR="00745547" w:rsidRPr="001539CF" w:rsidSect="006942AB">
      <w:headerReference w:type="even" r:id="rId32"/>
      <w:headerReference w:type="default" r:id="rId33"/>
      <w:footerReference w:type="default" r:id="rId34"/>
      <w:headerReference w:type="first" r:id="rId35"/>
      <w:pgSz w:w="11910" w:h="16840"/>
      <w:pgMar w:top="1560" w:right="1278" w:bottom="1418" w:left="1600" w:header="993" w:footer="12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435A8" w14:textId="77777777" w:rsidR="00865A11" w:rsidRDefault="003C454C">
      <w:r>
        <w:separator/>
      </w:r>
    </w:p>
  </w:endnote>
  <w:endnote w:type="continuationSeparator" w:id="0">
    <w:p w14:paraId="732435AA" w14:textId="77777777" w:rsidR="00865A11" w:rsidRDefault="003C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3E562" w14:textId="77777777" w:rsidR="00205005" w:rsidRDefault="002050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BF36E" w14:textId="77777777" w:rsidR="00205005" w:rsidRDefault="002050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3CB0D" w14:textId="77777777" w:rsidR="00205005" w:rsidRDefault="00205005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35A3" w14:textId="77777777" w:rsidR="00CA5791" w:rsidRDefault="00CA57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435A4" w14:textId="77777777" w:rsidR="00865A11" w:rsidRDefault="003C454C">
      <w:r>
        <w:separator/>
      </w:r>
    </w:p>
  </w:footnote>
  <w:footnote w:type="continuationSeparator" w:id="0">
    <w:p w14:paraId="732435A6" w14:textId="77777777" w:rsidR="00865A11" w:rsidRDefault="003C4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F0DCE" w14:textId="77777777" w:rsidR="00205005" w:rsidRDefault="002050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35A1" w14:textId="4E2D329D" w:rsidR="00CA5791" w:rsidRPr="00685842" w:rsidRDefault="00205005" w:rsidP="00B9258A">
    <w:pPr>
      <w:pStyle w:val="Cabealho"/>
      <w:jc w:val="right"/>
    </w:pPr>
    <w:sdt>
      <w:sdtPr>
        <w:rPr>
          <w:bCs/>
        </w:rPr>
        <w:id w:val="787006492"/>
        <w:docPartObj>
          <w:docPartGallery w:val="Watermarks"/>
          <w:docPartUnique/>
        </w:docPartObj>
      </w:sdtPr>
      <w:sdtContent>
        <w:r w:rsidRPr="00205005">
          <w:rPr>
            <w:bCs/>
          </w:rPr>
          <w:pict w14:anchorId="23924E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5064517" o:spid="_x0000_s2049" type="#_x0000_t136" style="position:absolute;left:0;text-align:left;margin-left:0;margin-top:0;width:445.6pt;height:190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TO"/>
              <w10:wrap anchorx="margin" anchory="margin"/>
            </v:shape>
          </w:pict>
        </w:r>
      </w:sdtContent>
    </w:sdt>
    <w:r w:rsidR="003C454C" w:rsidRPr="00240779">
      <w:rPr>
        <w:bCs/>
      </w:rPr>
      <w:fldChar w:fldCharType="begin"/>
    </w:r>
    <w:r w:rsidR="003C454C" w:rsidRPr="00240779">
      <w:rPr>
        <w:bCs/>
      </w:rPr>
      <w:instrText xml:space="preserve"> PAGE  \* Arabic  \* MERGEFORMAT </w:instrText>
    </w:r>
    <w:r w:rsidR="003C454C" w:rsidRPr="00240779">
      <w:rPr>
        <w:bCs/>
      </w:rPr>
      <w:fldChar w:fldCharType="separate"/>
    </w:r>
    <w:r w:rsidR="003C454C">
      <w:rPr>
        <w:bCs/>
        <w:noProof/>
      </w:rPr>
      <w:t>6</w:t>
    </w:r>
    <w:r w:rsidR="003C454C" w:rsidRPr="00240779">
      <w:rPr>
        <w:bCs/>
      </w:rPr>
      <w:fldChar w:fldCharType="end"/>
    </w:r>
    <w:r w:rsidR="003C454C" w:rsidRPr="00240779">
      <w:rPr>
        <w:bCs/>
      </w:rPr>
      <w:t>/</w:t>
    </w:r>
    <w:r w:rsidR="003C454C" w:rsidRPr="00240779">
      <w:rPr>
        <w:bCs/>
      </w:rPr>
      <w:fldChar w:fldCharType="begin"/>
    </w:r>
    <w:r w:rsidR="003C454C" w:rsidRPr="00240779">
      <w:rPr>
        <w:bCs/>
      </w:rPr>
      <w:instrText xml:space="preserve"> SECTIONPAGES  \* MERGEFORMAT </w:instrText>
    </w:r>
    <w:r w:rsidR="003C454C" w:rsidRPr="00240779">
      <w:rPr>
        <w:bCs/>
      </w:rPr>
      <w:fldChar w:fldCharType="separate"/>
    </w:r>
    <w:r>
      <w:rPr>
        <w:bCs/>
        <w:noProof/>
      </w:rPr>
      <w:t>6</w:t>
    </w:r>
    <w:r w:rsidR="003C454C" w:rsidRPr="00240779">
      <w:rPr>
        <w:bCs/>
      </w:rPr>
      <w:fldChar w:fldCharType="end"/>
    </w:r>
    <w:r w:rsidR="003C454C" w:rsidRPr="00240779">
      <w:rPr>
        <w:bCs/>
      </w:rPr>
      <w:t xml:space="preserve"> (</w:t>
    </w:r>
    <w:r w:rsidR="003C454C" w:rsidRPr="00685842">
      <w:t xml:space="preserve">CIA </w:t>
    </w:r>
    <w:r w:rsidR="0059000B">
      <w:t>XX</w:t>
    </w:r>
    <w:r w:rsidR="003C454C" w:rsidRPr="00685842">
      <w:t>/</w:t>
    </w:r>
    <w:r w:rsidR="003C454C">
      <w:t>202</w:t>
    </w:r>
    <w:r w:rsidR="004439D3">
      <w:t>4</w:t>
    </w:r>
    <w:r w:rsidR="003C454C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EF8E0" w14:textId="77777777" w:rsidR="00205005" w:rsidRDefault="0020500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5E2BA" w14:textId="77777777" w:rsidR="00205005" w:rsidRDefault="00205005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435A2" w14:textId="19F28F10" w:rsidR="00CA5791" w:rsidRPr="00685842" w:rsidRDefault="003C454C" w:rsidP="00B9258A">
    <w:pPr>
      <w:pStyle w:val="Cabealho"/>
      <w:jc w:val="right"/>
    </w:pPr>
    <w:r w:rsidRPr="00240779">
      <w:rPr>
        <w:bCs/>
      </w:rPr>
      <w:fldChar w:fldCharType="begin"/>
    </w:r>
    <w:r w:rsidRPr="00240779">
      <w:rPr>
        <w:bCs/>
      </w:rPr>
      <w:instrText xml:space="preserve"> PAGE  \* Arabic  \* MERGEFORMAT </w:instrText>
    </w:r>
    <w:r w:rsidRPr="00240779">
      <w:rPr>
        <w:bCs/>
      </w:rPr>
      <w:fldChar w:fldCharType="separate"/>
    </w:r>
    <w:r>
      <w:rPr>
        <w:bCs/>
        <w:noProof/>
      </w:rPr>
      <w:t>1</w:t>
    </w:r>
    <w:r w:rsidRPr="00240779">
      <w:rPr>
        <w:bCs/>
      </w:rPr>
      <w:fldChar w:fldCharType="end"/>
    </w:r>
    <w:r w:rsidRPr="00240779">
      <w:rPr>
        <w:bCs/>
      </w:rPr>
      <w:t>/</w:t>
    </w:r>
    <w:r w:rsidRPr="00240779">
      <w:rPr>
        <w:bCs/>
      </w:rPr>
      <w:fldChar w:fldCharType="begin"/>
    </w:r>
    <w:r w:rsidRPr="00240779">
      <w:rPr>
        <w:bCs/>
      </w:rPr>
      <w:instrText xml:space="preserve"> SECTIONPAGES  \* MERGEFORMAT </w:instrText>
    </w:r>
    <w:r w:rsidRPr="00240779">
      <w:rPr>
        <w:bCs/>
      </w:rPr>
      <w:fldChar w:fldCharType="separate"/>
    </w:r>
    <w:r w:rsidR="00205005">
      <w:rPr>
        <w:bCs/>
        <w:noProof/>
      </w:rPr>
      <w:t>1</w:t>
    </w:r>
    <w:r w:rsidRPr="00240779">
      <w:rPr>
        <w:bCs/>
      </w:rPr>
      <w:fldChar w:fldCharType="end"/>
    </w:r>
    <w:r w:rsidRPr="00685842">
      <w:rPr>
        <w:bCs/>
      </w:rPr>
      <w:t xml:space="preserve"> </w:t>
    </w:r>
    <w:r>
      <w:rPr>
        <w:bCs/>
      </w:rPr>
      <w:t xml:space="preserve">(ANEXO - </w:t>
    </w:r>
    <w:r w:rsidRPr="00685842">
      <w:t xml:space="preserve">CIA </w:t>
    </w:r>
    <w:r w:rsidR="0059000B">
      <w:t>XX</w:t>
    </w:r>
    <w:r w:rsidRPr="00685842">
      <w:t>/</w:t>
    </w:r>
    <w:r>
      <w:t>2024)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B820D" w14:textId="77777777" w:rsidR="00205005" w:rsidRDefault="002050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41E1C7E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431" w:hanging="360"/>
      </w:pPr>
      <w:rPr>
        <w:rFonts w:ascii="Arial" w:hAnsi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87" w:hanging="360"/>
      </w:pPr>
    </w:lvl>
    <w:lvl w:ilvl="2">
      <w:numFmt w:val="bullet"/>
      <w:lvlText w:val="•"/>
      <w:lvlJc w:val="left"/>
      <w:pPr>
        <w:ind w:left="1734" w:hanging="360"/>
      </w:pPr>
    </w:lvl>
    <w:lvl w:ilvl="3">
      <w:numFmt w:val="bullet"/>
      <w:lvlText w:val="•"/>
      <w:lvlJc w:val="left"/>
      <w:pPr>
        <w:ind w:left="2381" w:hanging="360"/>
      </w:pPr>
    </w:lvl>
    <w:lvl w:ilvl="4">
      <w:numFmt w:val="bullet"/>
      <w:lvlText w:val="•"/>
      <w:lvlJc w:val="left"/>
      <w:pPr>
        <w:ind w:left="3029" w:hanging="360"/>
      </w:pPr>
    </w:lvl>
    <w:lvl w:ilvl="5">
      <w:numFmt w:val="bullet"/>
      <w:lvlText w:val="•"/>
      <w:lvlJc w:val="left"/>
      <w:pPr>
        <w:ind w:left="3676" w:hanging="360"/>
      </w:pPr>
    </w:lvl>
    <w:lvl w:ilvl="6">
      <w:numFmt w:val="bullet"/>
      <w:lvlText w:val="•"/>
      <w:lvlJc w:val="left"/>
      <w:pPr>
        <w:ind w:left="4323" w:hanging="360"/>
      </w:pPr>
    </w:lvl>
    <w:lvl w:ilvl="7">
      <w:numFmt w:val="bullet"/>
      <w:lvlText w:val="•"/>
      <w:lvlJc w:val="left"/>
      <w:pPr>
        <w:ind w:left="4971" w:hanging="360"/>
      </w:pPr>
    </w:lvl>
    <w:lvl w:ilvl="8">
      <w:numFmt w:val="bullet"/>
      <w:lvlText w:val="•"/>
      <w:lvlJc w:val="left"/>
      <w:pPr>
        <w:ind w:left="5618" w:hanging="360"/>
      </w:pPr>
    </w:lvl>
  </w:abstractNum>
  <w:abstractNum w:abstractNumId="2" w15:restartNumberingAfterBreak="0">
    <w:nsid w:val="15F760EB"/>
    <w:multiLevelType w:val="hybridMultilevel"/>
    <w:tmpl w:val="7BD04AF4"/>
    <w:lvl w:ilvl="0" w:tplc="B642AAB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2744D252" w:tentative="1">
      <w:start w:val="1"/>
      <w:numFmt w:val="lowerLetter"/>
      <w:lvlText w:val="%2."/>
      <w:lvlJc w:val="left"/>
      <w:pPr>
        <w:ind w:left="1789" w:hanging="360"/>
      </w:pPr>
    </w:lvl>
    <w:lvl w:ilvl="2" w:tplc="312A8974" w:tentative="1">
      <w:start w:val="1"/>
      <w:numFmt w:val="lowerRoman"/>
      <w:lvlText w:val="%3."/>
      <w:lvlJc w:val="right"/>
      <w:pPr>
        <w:ind w:left="2509" w:hanging="180"/>
      </w:pPr>
    </w:lvl>
    <w:lvl w:ilvl="3" w:tplc="94F6453C" w:tentative="1">
      <w:start w:val="1"/>
      <w:numFmt w:val="decimal"/>
      <w:lvlText w:val="%4."/>
      <w:lvlJc w:val="left"/>
      <w:pPr>
        <w:ind w:left="3229" w:hanging="360"/>
      </w:pPr>
    </w:lvl>
    <w:lvl w:ilvl="4" w:tplc="68F4CD74" w:tentative="1">
      <w:start w:val="1"/>
      <w:numFmt w:val="lowerLetter"/>
      <w:lvlText w:val="%5."/>
      <w:lvlJc w:val="left"/>
      <w:pPr>
        <w:ind w:left="3949" w:hanging="360"/>
      </w:pPr>
    </w:lvl>
    <w:lvl w:ilvl="5" w:tplc="8CA65402" w:tentative="1">
      <w:start w:val="1"/>
      <w:numFmt w:val="lowerRoman"/>
      <w:lvlText w:val="%6."/>
      <w:lvlJc w:val="right"/>
      <w:pPr>
        <w:ind w:left="4669" w:hanging="180"/>
      </w:pPr>
    </w:lvl>
    <w:lvl w:ilvl="6" w:tplc="64707148" w:tentative="1">
      <w:start w:val="1"/>
      <w:numFmt w:val="decimal"/>
      <w:lvlText w:val="%7."/>
      <w:lvlJc w:val="left"/>
      <w:pPr>
        <w:ind w:left="5389" w:hanging="360"/>
      </w:pPr>
    </w:lvl>
    <w:lvl w:ilvl="7" w:tplc="7AA6BC32" w:tentative="1">
      <w:start w:val="1"/>
      <w:numFmt w:val="lowerLetter"/>
      <w:lvlText w:val="%8."/>
      <w:lvlJc w:val="left"/>
      <w:pPr>
        <w:ind w:left="6109" w:hanging="360"/>
      </w:pPr>
    </w:lvl>
    <w:lvl w:ilvl="8" w:tplc="70C4947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D46DDC"/>
    <w:multiLevelType w:val="hybridMultilevel"/>
    <w:tmpl w:val="2C60AD14"/>
    <w:lvl w:ilvl="0" w:tplc="667280BC">
      <w:start w:val="1"/>
      <w:numFmt w:val="lowerLetter"/>
      <w:pStyle w:val="Paragrafo2"/>
      <w:lvlText w:val="(%1)"/>
      <w:lvlJc w:val="left"/>
      <w:pPr>
        <w:ind w:left="1080" w:hanging="360"/>
      </w:pPr>
      <w:rPr>
        <w:rFonts w:hint="default"/>
      </w:rPr>
    </w:lvl>
    <w:lvl w:ilvl="1" w:tplc="48484126" w:tentative="1">
      <w:start w:val="1"/>
      <w:numFmt w:val="lowerLetter"/>
      <w:lvlText w:val="%2."/>
      <w:lvlJc w:val="left"/>
      <w:pPr>
        <w:ind w:left="1800" w:hanging="360"/>
      </w:pPr>
    </w:lvl>
    <w:lvl w:ilvl="2" w:tplc="A9301B38" w:tentative="1">
      <w:start w:val="1"/>
      <w:numFmt w:val="lowerRoman"/>
      <w:lvlText w:val="%3."/>
      <w:lvlJc w:val="right"/>
      <w:pPr>
        <w:ind w:left="2520" w:hanging="180"/>
      </w:pPr>
    </w:lvl>
    <w:lvl w:ilvl="3" w:tplc="78746BCC" w:tentative="1">
      <w:start w:val="1"/>
      <w:numFmt w:val="decimal"/>
      <w:lvlText w:val="%4."/>
      <w:lvlJc w:val="left"/>
      <w:pPr>
        <w:ind w:left="3240" w:hanging="360"/>
      </w:pPr>
    </w:lvl>
    <w:lvl w:ilvl="4" w:tplc="07F498A4" w:tentative="1">
      <w:start w:val="1"/>
      <w:numFmt w:val="lowerLetter"/>
      <w:lvlText w:val="%5."/>
      <w:lvlJc w:val="left"/>
      <w:pPr>
        <w:ind w:left="3960" w:hanging="360"/>
      </w:pPr>
    </w:lvl>
    <w:lvl w:ilvl="5" w:tplc="6C88375C" w:tentative="1">
      <w:start w:val="1"/>
      <w:numFmt w:val="lowerRoman"/>
      <w:lvlText w:val="%6."/>
      <w:lvlJc w:val="right"/>
      <w:pPr>
        <w:ind w:left="4680" w:hanging="180"/>
      </w:pPr>
    </w:lvl>
    <w:lvl w:ilvl="6" w:tplc="4B5A4610" w:tentative="1">
      <w:start w:val="1"/>
      <w:numFmt w:val="decimal"/>
      <w:lvlText w:val="%7."/>
      <w:lvlJc w:val="left"/>
      <w:pPr>
        <w:ind w:left="5400" w:hanging="360"/>
      </w:pPr>
    </w:lvl>
    <w:lvl w:ilvl="7" w:tplc="2C0878F0" w:tentative="1">
      <w:start w:val="1"/>
      <w:numFmt w:val="lowerLetter"/>
      <w:lvlText w:val="%8."/>
      <w:lvlJc w:val="left"/>
      <w:pPr>
        <w:ind w:left="6120" w:hanging="360"/>
      </w:pPr>
    </w:lvl>
    <w:lvl w:ilvl="8" w:tplc="2E3AE8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FA65C2"/>
    <w:multiLevelType w:val="hybridMultilevel"/>
    <w:tmpl w:val="63E6EB94"/>
    <w:lvl w:ilvl="0" w:tplc="ED3C96E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7AEC4FE">
      <w:start w:val="1"/>
      <w:numFmt w:val="decimal"/>
      <w:lvlText w:val="%2)"/>
      <w:lvlJc w:val="left"/>
      <w:pPr>
        <w:ind w:left="1789" w:hanging="360"/>
      </w:pPr>
    </w:lvl>
    <w:lvl w:ilvl="2" w:tplc="CD76E68A">
      <w:start w:val="1"/>
      <w:numFmt w:val="lowerRoman"/>
      <w:lvlText w:val="%3."/>
      <w:lvlJc w:val="right"/>
      <w:pPr>
        <w:ind w:left="2509" w:hanging="180"/>
      </w:pPr>
    </w:lvl>
    <w:lvl w:ilvl="3" w:tplc="EB78FB0C">
      <w:start w:val="1"/>
      <w:numFmt w:val="decimal"/>
      <w:lvlText w:val="%4."/>
      <w:lvlJc w:val="left"/>
      <w:pPr>
        <w:ind w:left="3229" w:hanging="360"/>
      </w:pPr>
    </w:lvl>
    <w:lvl w:ilvl="4" w:tplc="C8FE5FEC" w:tentative="1">
      <w:start w:val="1"/>
      <w:numFmt w:val="lowerLetter"/>
      <w:lvlText w:val="%5."/>
      <w:lvlJc w:val="left"/>
      <w:pPr>
        <w:ind w:left="3949" w:hanging="360"/>
      </w:pPr>
    </w:lvl>
    <w:lvl w:ilvl="5" w:tplc="35CE8026" w:tentative="1">
      <w:start w:val="1"/>
      <w:numFmt w:val="lowerRoman"/>
      <w:lvlText w:val="%6."/>
      <w:lvlJc w:val="right"/>
      <w:pPr>
        <w:ind w:left="4669" w:hanging="180"/>
      </w:pPr>
    </w:lvl>
    <w:lvl w:ilvl="6" w:tplc="9D0E9A82" w:tentative="1">
      <w:start w:val="1"/>
      <w:numFmt w:val="decimal"/>
      <w:lvlText w:val="%7."/>
      <w:lvlJc w:val="left"/>
      <w:pPr>
        <w:ind w:left="5389" w:hanging="360"/>
      </w:pPr>
    </w:lvl>
    <w:lvl w:ilvl="7" w:tplc="E0AEF6AC" w:tentative="1">
      <w:start w:val="1"/>
      <w:numFmt w:val="lowerLetter"/>
      <w:lvlText w:val="%8."/>
      <w:lvlJc w:val="left"/>
      <w:pPr>
        <w:ind w:left="6109" w:hanging="360"/>
      </w:pPr>
    </w:lvl>
    <w:lvl w:ilvl="8" w:tplc="A7C8524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F74FF8"/>
    <w:multiLevelType w:val="hybridMultilevel"/>
    <w:tmpl w:val="CDF00224"/>
    <w:lvl w:ilvl="0" w:tplc="3D541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BF06164">
      <w:start w:val="1"/>
      <w:numFmt w:val="lowerLetter"/>
      <w:lvlText w:val="%2."/>
      <w:lvlJc w:val="left"/>
      <w:pPr>
        <w:ind w:left="1440" w:hanging="360"/>
      </w:pPr>
    </w:lvl>
    <w:lvl w:ilvl="2" w:tplc="C77C9334" w:tentative="1">
      <w:start w:val="1"/>
      <w:numFmt w:val="lowerRoman"/>
      <w:lvlText w:val="%3."/>
      <w:lvlJc w:val="right"/>
      <w:pPr>
        <w:ind w:left="2160" w:hanging="180"/>
      </w:pPr>
    </w:lvl>
    <w:lvl w:ilvl="3" w:tplc="D9A2C8CE" w:tentative="1">
      <w:start w:val="1"/>
      <w:numFmt w:val="decimal"/>
      <w:lvlText w:val="%4."/>
      <w:lvlJc w:val="left"/>
      <w:pPr>
        <w:ind w:left="2880" w:hanging="360"/>
      </w:pPr>
    </w:lvl>
    <w:lvl w:ilvl="4" w:tplc="4224AC2E" w:tentative="1">
      <w:start w:val="1"/>
      <w:numFmt w:val="lowerLetter"/>
      <w:lvlText w:val="%5."/>
      <w:lvlJc w:val="left"/>
      <w:pPr>
        <w:ind w:left="3600" w:hanging="360"/>
      </w:pPr>
    </w:lvl>
    <w:lvl w:ilvl="5" w:tplc="137E404E" w:tentative="1">
      <w:start w:val="1"/>
      <w:numFmt w:val="lowerRoman"/>
      <w:lvlText w:val="%6."/>
      <w:lvlJc w:val="right"/>
      <w:pPr>
        <w:ind w:left="4320" w:hanging="180"/>
      </w:pPr>
    </w:lvl>
    <w:lvl w:ilvl="6" w:tplc="4B64A6CE" w:tentative="1">
      <w:start w:val="1"/>
      <w:numFmt w:val="decimal"/>
      <w:lvlText w:val="%7."/>
      <w:lvlJc w:val="left"/>
      <w:pPr>
        <w:ind w:left="5040" w:hanging="360"/>
      </w:pPr>
    </w:lvl>
    <w:lvl w:ilvl="7" w:tplc="98F6AD16" w:tentative="1">
      <w:start w:val="1"/>
      <w:numFmt w:val="lowerLetter"/>
      <w:lvlText w:val="%8."/>
      <w:lvlJc w:val="left"/>
      <w:pPr>
        <w:ind w:left="5760" w:hanging="360"/>
      </w:pPr>
    </w:lvl>
    <w:lvl w:ilvl="8" w:tplc="B406C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B1848"/>
    <w:multiLevelType w:val="hybridMultilevel"/>
    <w:tmpl w:val="CDF00224"/>
    <w:lvl w:ilvl="0" w:tplc="E166A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4EE46CA">
      <w:start w:val="1"/>
      <w:numFmt w:val="lowerLetter"/>
      <w:lvlText w:val="%2."/>
      <w:lvlJc w:val="left"/>
      <w:pPr>
        <w:ind w:left="1440" w:hanging="360"/>
      </w:pPr>
    </w:lvl>
    <w:lvl w:ilvl="2" w:tplc="3CB43BCC" w:tentative="1">
      <w:start w:val="1"/>
      <w:numFmt w:val="lowerRoman"/>
      <w:lvlText w:val="%3."/>
      <w:lvlJc w:val="right"/>
      <w:pPr>
        <w:ind w:left="2160" w:hanging="180"/>
      </w:pPr>
    </w:lvl>
    <w:lvl w:ilvl="3" w:tplc="7980AC62" w:tentative="1">
      <w:start w:val="1"/>
      <w:numFmt w:val="decimal"/>
      <w:lvlText w:val="%4."/>
      <w:lvlJc w:val="left"/>
      <w:pPr>
        <w:ind w:left="2880" w:hanging="360"/>
      </w:pPr>
    </w:lvl>
    <w:lvl w:ilvl="4" w:tplc="CF6E280A" w:tentative="1">
      <w:start w:val="1"/>
      <w:numFmt w:val="lowerLetter"/>
      <w:lvlText w:val="%5."/>
      <w:lvlJc w:val="left"/>
      <w:pPr>
        <w:ind w:left="3600" w:hanging="360"/>
      </w:pPr>
    </w:lvl>
    <w:lvl w:ilvl="5" w:tplc="8A986FF2" w:tentative="1">
      <w:start w:val="1"/>
      <w:numFmt w:val="lowerRoman"/>
      <w:lvlText w:val="%6."/>
      <w:lvlJc w:val="right"/>
      <w:pPr>
        <w:ind w:left="4320" w:hanging="180"/>
      </w:pPr>
    </w:lvl>
    <w:lvl w:ilvl="6" w:tplc="0344CA30" w:tentative="1">
      <w:start w:val="1"/>
      <w:numFmt w:val="decimal"/>
      <w:lvlText w:val="%7."/>
      <w:lvlJc w:val="left"/>
      <w:pPr>
        <w:ind w:left="5040" w:hanging="360"/>
      </w:pPr>
    </w:lvl>
    <w:lvl w:ilvl="7" w:tplc="42FC1624" w:tentative="1">
      <w:start w:val="1"/>
      <w:numFmt w:val="lowerLetter"/>
      <w:lvlText w:val="%8."/>
      <w:lvlJc w:val="left"/>
      <w:pPr>
        <w:ind w:left="5760" w:hanging="360"/>
      </w:pPr>
    </w:lvl>
    <w:lvl w:ilvl="8" w:tplc="E8886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A6DB7"/>
    <w:multiLevelType w:val="multilevel"/>
    <w:tmpl w:val="15B06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28147D1"/>
    <w:multiLevelType w:val="hybridMultilevel"/>
    <w:tmpl w:val="04E87FF4"/>
    <w:lvl w:ilvl="0" w:tplc="35661660">
      <w:start w:val="1"/>
      <w:numFmt w:val="decimal"/>
      <w:pStyle w:val="Paragrafo1CIA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A5A4F044" w:tentative="1">
      <w:start w:val="1"/>
      <w:numFmt w:val="lowerLetter"/>
      <w:lvlText w:val="%2."/>
      <w:lvlJc w:val="left"/>
      <w:pPr>
        <w:ind w:left="1440" w:hanging="360"/>
      </w:pPr>
    </w:lvl>
    <w:lvl w:ilvl="2" w:tplc="23E46B54" w:tentative="1">
      <w:start w:val="1"/>
      <w:numFmt w:val="lowerRoman"/>
      <w:lvlText w:val="%3."/>
      <w:lvlJc w:val="right"/>
      <w:pPr>
        <w:ind w:left="2160" w:hanging="180"/>
      </w:pPr>
    </w:lvl>
    <w:lvl w:ilvl="3" w:tplc="EDC40498" w:tentative="1">
      <w:start w:val="1"/>
      <w:numFmt w:val="decimal"/>
      <w:lvlText w:val="%4."/>
      <w:lvlJc w:val="left"/>
      <w:pPr>
        <w:ind w:left="2880" w:hanging="360"/>
      </w:pPr>
    </w:lvl>
    <w:lvl w:ilvl="4" w:tplc="87E6178C" w:tentative="1">
      <w:start w:val="1"/>
      <w:numFmt w:val="lowerLetter"/>
      <w:lvlText w:val="%5."/>
      <w:lvlJc w:val="left"/>
      <w:pPr>
        <w:ind w:left="3600" w:hanging="360"/>
      </w:pPr>
    </w:lvl>
    <w:lvl w:ilvl="5" w:tplc="BA1EC1C2" w:tentative="1">
      <w:start w:val="1"/>
      <w:numFmt w:val="lowerRoman"/>
      <w:lvlText w:val="%6."/>
      <w:lvlJc w:val="right"/>
      <w:pPr>
        <w:ind w:left="4320" w:hanging="180"/>
      </w:pPr>
    </w:lvl>
    <w:lvl w:ilvl="6" w:tplc="C8FE6634" w:tentative="1">
      <w:start w:val="1"/>
      <w:numFmt w:val="decimal"/>
      <w:lvlText w:val="%7."/>
      <w:lvlJc w:val="left"/>
      <w:pPr>
        <w:ind w:left="5040" w:hanging="360"/>
      </w:pPr>
    </w:lvl>
    <w:lvl w:ilvl="7" w:tplc="5BD8F57C" w:tentative="1">
      <w:start w:val="1"/>
      <w:numFmt w:val="lowerLetter"/>
      <w:lvlText w:val="%8."/>
      <w:lvlJc w:val="left"/>
      <w:pPr>
        <w:ind w:left="5760" w:hanging="360"/>
      </w:pPr>
    </w:lvl>
    <w:lvl w:ilvl="8" w:tplc="2E48E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C315E"/>
    <w:multiLevelType w:val="hybridMultilevel"/>
    <w:tmpl w:val="4316074C"/>
    <w:lvl w:ilvl="0" w:tplc="0A0E16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7286A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265D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E6A0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9A35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36800C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E0141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E014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D6C4F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7363D4"/>
    <w:multiLevelType w:val="hybridMultilevel"/>
    <w:tmpl w:val="150A6CC0"/>
    <w:lvl w:ilvl="0" w:tplc="558A0422">
      <w:start w:val="1"/>
      <w:numFmt w:val="lowerLetter"/>
      <w:pStyle w:val="Ttulo4"/>
      <w:lvlText w:val="(%1)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0B4837BC" w:tentative="1">
      <w:start w:val="1"/>
      <w:numFmt w:val="lowerLetter"/>
      <w:lvlText w:val="%2."/>
      <w:lvlJc w:val="left"/>
      <w:pPr>
        <w:ind w:left="2520" w:hanging="360"/>
      </w:pPr>
    </w:lvl>
    <w:lvl w:ilvl="2" w:tplc="A9442DAE" w:tentative="1">
      <w:start w:val="1"/>
      <w:numFmt w:val="lowerRoman"/>
      <w:lvlText w:val="%3."/>
      <w:lvlJc w:val="right"/>
      <w:pPr>
        <w:ind w:left="3240" w:hanging="180"/>
      </w:pPr>
    </w:lvl>
    <w:lvl w:ilvl="3" w:tplc="D5083E3E" w:tentative="1">
      <w:start w:val="1"/>
      <w:numFmt w:val="decimal"/>
      <w:lvlText w:val="%4."/>
      <w:lvlJc w:val="left"/>
      <w:pPr>
        <w:ind w:left="3960" w:hanging="360"/>
      </w:pPr>
    </w:lvl>
    <w:lvl w:ilvl="4" w:tplc="5062368C" w:tentative="1">
      <w:start w:val="1"/>
      <w:numFmt w:val="lowerLetter"/>
      <w:lvlText w:val="%5."/>
      <w:lvlJc w:val="left"/>
      <w:pPr>
        <w:ind w:left="4680" w:hanging="360"/>
      </w:pPr>
    </w:lvl>
    <w:lvl w:ilvl="5" w:tplc="14927110" w:tentative="1">
      <w:start w:val="1"/>
      <w:numFmt w:val="lowerRoman"/>
      <w:lvlText w:val="%6."/>
      <w:lvlJc w:val="right"/>
      <w:pPr>
        <w:ind w:left="5400" w:hanging="180"/>
      </w:pPr>
    </w:lvl>
    <w:lvl w:ilvl="6" w:tplc="FF5284CA" w:tentative="1">
      <w:start w:val="1"/>
      <w:numFmt w:val="decimal"/>
      <w:lvlText w:val="%7."/>
      <w:lvlJc w:val="left"/>
      <w:pPr>
        <w:ind w:left="6120" w:hanging="360"/>
      </w:pPr>
    </w:lvl>
    <w:lvl w:ilvl="7" w:tplc="D1788ED2" w:tentative="1">
      <w:start w:val="1"/>
      <w:numFmt w:val="lowerLetter"/>
      <w:lvlText w:val="%8."/>
      <w:lvlJc w:val="left"/>
      <w:pPr>
        <w:ind w:left="6840" w:hanging="360"/>
      </w:pPr>
    </w:lvl>
    <w:lvl w:ilvl="8" w:tplc="76D06F2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2FE385C"/>
    <w:multiLevelType w:val="hybridMultilevel"/>
    <w:tmpl w:val="52F88CD0"/>
    <w:lvl w:ilvl="0" w:tplc="C932232C">
      <w:start w:val="1"/>
      <w:numFmt w:val="lowerRoman"/>
      <w:pStyle w:val="Pargrafo3"/>
      <w:lvlText w:val="%1."/>
      <w:lvlJc w:val="right"/>
      <w:pPr>
        <w:ind w:left="1440" w:hanging="360"/>
      </w:pPr>
    </w:lvl>
    <w:lvl w:ilvl="1" w:tplc="C68C78EC" w:tentative="1">
      <w:start w:val="1"/>
      <w:numFmt w:val="lowerLetter"/>
      <w:lvlText w:val="%2."/>
      <w:lvlJc w:val="left"/>
      <w:pPr>
        <w:ind w:left="2160" w:hanging="360"/>
      </w:pPr>
    </w:lvl>
    <w:lvl w:ilvl="2" w:tplc="89C25D48" w:tentative="1">
      <w:start w:val="1"/>
      <w:numFmt w:val="lowerRoman"/>
      <w:lvlText w:val="%3."/>
      <w:lvlJc w:val="right"/>
      <w:pPr>
        <w:ind w:left="2880" w:hanging="180"/>
      </w:pPr>
    </w:lvl>
    <w:lvl w:ilvl="3" w:tplc="E842D040" w:tentative="1">
      <w:start w:val="1"/>
      <w:numFmt w:val="decimal"/>
      <w:lvlText w:val="%4."/>
      <w:lvlJc w:val="left"/>
      <w:pPr>
        <w:ind w:left="3600" w:hanging="360"/>
      </w:pPr>
    </w:lvl>
    <w:lvl w:ilvl="4" w:tplc="DAC694F2" w:tentative="1">
      <w:start w:val="1"/>
      <w:numFmt w:val="lowerLetter"/>
      <w:lvlText w:val="%5."/>
      <w:lvlJc w:val="left"/>
      <w:pPr>
        <w:ind w:left="4320" w:hanging="360"/>
      </w:pPr>
    </w:lvl>
    <w:lvl w:ilvl="5" w:tplc="6AD25D06" w:tentative="1">
      <w:start w:val="1"/>
      <w:numFmt w:val="lowerRoman"/>
      <w:lvlText w:val="%6."/>
      <w:lvlJc w:val="right"/>
      <w:pPr>
        <w:ind w:left="5040" w:hanging="180"/>
      </w:pPr>
    </w:lvl>
    <w:lvl w:ilvl="6" w:tplc="0D9C609A" w:tentative="1">
      <w:start w:val="1"/>
      <w:numFmt w:val="decimal"/>
      <w:lvlText w:val="%7."/>
      <w:lvlJc w:val="left"/>
      <w:pPr>
        <w:ind w:left="5760" w:hanging="360"/>
      </w:pPr>
    </w:lvl>
    <w:lvl w:ilvl="7" w:tplc="6ED0AFA6" w:tentative="1">
      <w:start w:val="1"/>
      <w:numFmt w:val="lowerLetter"/>
      <w:lvlText w:val="%8."/>
      <w:lvlJc w:val="left"/>
      <w:pPr>
        <w:ind w:left="6480" w:hanging="360"/>
      </w:pPr>
    </w:lvl>
    <w:lvl w:ilvl="8" w:tplc="168EAB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1A68E4"/>
    <w:multiLevelType w:val="hybridMultilevel"/>
    <w:tmpl w:val="12F45AEE"/>
    <w:lvl w:ilvl="0" w:tplc="6F628D04">
      <w:start w:val="1"/>
      <w:numFmt w:val="lowerLetter"/>
      <w:lvlText w:val="%1."/>
      <w:lvlJc w:val="left"/>
      <w:pPr>
        <w:ind w:left="720" w:hanging="360"/>
      </w:pPr>
    </w:lvl>
    <w:lvl w:ilvl="1" w:tplc="5228395E" w:tentative="1">
      <w:start w:val="1"/>
      <w:numFmt w:val="lowerLetter"/>
      <w:lvlText w:val="%2."/>
      <w:lvlJc w:val="left"/>
      <w:pPr>
        <w:ind w:left="1440" w:hanging="360"/>
      </w:pPr>
    </w:lvl>
    <w:lvl w:ilvl="2" w:tplc="52ECBD2C" w:tentative="1">
      <w:start w:val="1"/>
      <w:numFmt w:val="lowerRoman"/>
      <w:lvlText w:val="%3."/>
      <w:lvlJc w:val="right"/>
      <w:pPr>
        <w:ind w:left="2160" w:hanging="180"/>
      </w:pPr>
    </w:lvl>
    <w:lvl w:ilvl="3" w:tplc="C6B83D3E" w:tentative="1">
      <w:start w:val="1"/>
      <w:numFmt w:val="decimal"/>
      <w:lvlText w:val="%4."/>
      <w:lvlJc w:val="left"/>
      <w:pPr>
        <w:ind w:left="2880" w:hanging="360"/>
      </w:pPr>
    </w:lvl>
    <w:lvl w:ilvl="4" w:tplc="C80AAFC0" w:tentative="1">
      <w:start w:val="1"/>
      <w:numFmt w:val="lowerLetter"/>
      <w:lvlText w:val="%5."/>
      <w:lvlJc w:val="left"/>
      <w:pPr>
        <w:ind w:left="3600" w:hanging="360"/>
      </w:pPr>
    </w:lvl>
    <w:lvl w:ilvl="5" w:tplc="E2B4947E" w:tentative="1">
      <w:start w:val="1"/>
      <w:numFmt w:val="lowerRoman"/>
      <w:lvlText w:val="%6."/>
      <w:lvlJc w:val="right"/>
      <w:pPr>
        <w:ind w:left="4320" w:hanging="180"/>
      </w:pPr>
    </w:lvl>
    <w:lvl w:ilvl="6" w:tplc="376453BE" w:tentative="1">
      <w:start w:val="1"/>
      <w:numFmt w:val="decimal"/>
      <w:lvlText w:val="%7."/>
      <w:lvlJc w:val="left"/>
      <w:pPr>
        <w:ind w:left="5040" w:hanging="360"/>
      </w:pPr>
    </w:lvl>
    <w:lvl w:ilvl="7" w:tplc="F804432E" w:tentative="1">
      <w:start w:val="1"/>
      <w:numFmt w:val="lowerLetter"/>
      <w:lvlText w:val="%8."/>
      <w:lvlJc w:val="left"/>
      <w:pPr>
        <w:ind w:left="5760" w:hanging="360"/>
      </w:pPr>
    </w:lvl>
    <w:lvl w:ilvl="8" w:tplc="B9765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55D9B"/>
    <w:multiLevelType w:val="multilevel"/>
    <w:tmpl w:val="75B2C2EC"/>
    <w:lvl w:ilvl="0">
      <w:start w:val="1"/>
      <w:numFmt w:val="decimal"/>
      <w:pStyle w:val="Ttulo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1"/>
  </w:num>
  <w:num w:numId="10">
    <w:abstractNumId w:val="5"/>
  </w:num>
  <w:num w:numId="11">
    <w:abstractNumId w:val="8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8"/>
  </w:num>
  <w:num w:numId="15">
    <w:abstractNumId w:val="3"/>
  </w:num>
  <w:num w:numId="16">
    <w:abstractNumId w:val="8"/>
  </w:num>
  <w:num w:numId="17">
    <w:abstractNumId w:val="13"/>
  </w:num>
  <w:num w:numId="18">
    <w:abstractNumId w:val="3"/>
  </w:num>
  <w:num w:numId="19">
    <w:abstractNumId w:val="1"/>
  </w:num>
  <w:num w:numId="20">
    <w:abstractNumId w:val="12"/>
  </w:num>
  <w:num w:numId="21">
    <w:abstractNumId w:val="2"/>
  </w:num>
  <w:num w:numId="22">
    <w:abstractNumId w:val="4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FF"/>
    <w:rsid w:val="000045BE"/>
    <w:rsid w:val="000110FB"/>
    <w:rsid w:val="00016A96"/>
    <w:rsid w:val="00017A75"/>
    <w:rsid w:val="00030AF2"/>
    <w:rsid w:val="00031FC7"/>
    <w:rsid w:val="000366AD"/>
    <w:rsid w:val="00036FE0"/>
    <w:rsid w:val="00037DFF"/>
    <w:rsid w:val="000436A3"/>
    <w:rsid w:val="000453BF"/>
    <w:rsid w:val="00045E10"/>
    <w:rsid w:val="000470C4"/>
    <w:rsid w:val="00047B6C"/>
    <w:rsid w:val="000501F7"/>
    <w:rsid w:val="00055A85"/>
    <w:rsid w:val="00057234"/>
    <w:rsid w:val="000623A3"/>
    <w:rsid w:val="00067411"/>
    <w:rsid w:val="0008153D"/>
    <w:rsid w:val="000824F2"/>
    <w:rsid w:val="000831AA"/>
    <w:rsid w:val="000833EC"/>
    <w:rsid w:val="00084554"/>
    <w:rsid w:val="00090495"/>
    <w:rsid w:val="000944EB"/>
    <w:rsid w:val="00095735"/>
    <w:rsid w:val="000A456A"/>
    <w:rsid w:val="000A76BD"/>
    <w:rsid w:val="000B2759"/>
    <w:rsid w:val="000B358B"/>
    <w:rsid w:val="000B4B7D"/>
    <w:rsid w:val="000B5B96"/>
    <w:rsid w:val="000B71F6"/>
    <w:rsid w:val="000B7A83"/>
    <w:rsid w:val="000D0F65"/>
    <w:rsid w:val="000D3FDB"/>
    <w:rsid w:val="000D4A60"/>
    <w:rsid w:val="000E2511"/>
    <w:rsid w:val="000E3CB4"/>
    <w:rsid w:val="000E5925"/>
    <w:rsid w:val="000E5AD4"/>
    <w:rsid w:val="000E7D54"/>
    <w:rsid w:val="000F45C1"/>
    <w:rsid w:val="000F62BD"/>
    <w:rsid w:val="000F774F"/>
    <w:rsid w:val="001007F6"/>
    <w:rsid w:val="00104A0A"/>
    <w:rsid w:val="00105053"/>
    <w:rsid w:val="00105323"/>
    <w:rsid w:val="00105697"/>
    <w:rsid w:val="00107D5D"/>
    <w:rsid w:val="00110658"/>
    <w:rsid w:val="00110BB2"/>
    <w:rsid w:val="0011105D"/>
    <w:rsid w:val="001116F4"/>
    <w:rsid w:val="00113174"/>
    <w:rsid w:val="00117710"/>
    <w:rsid w:val="00123570"/>
    <w:rsid w:val="001248AE"/>
    <w:rsid w:val="0012597C"/>
    <w:rsid w:val="00133DCB"/>
    <w:rsid w:val="0013413A"/>
    <w:rsid w:val="00140019"/>
    <w:rsid w:val="001414D5"/>
    <w:rsid w:val="0014204B"/>
    <w:rsid w:val="00143DCE"/>
    <w:rsid w:val="001461E4"/>
    <w:rsid w:val="001539CF"/>
    <w:rsid w:val="00155B5D"/>
    <w:rsid w:val="00157186"/>
    <w:rsid w:val="00161AE8"/>
    <w:rsid w:val="00161D1C"/>
    <w:rsid w:val="00163C24"/>
    <w:rsid w:val="00167BF1"/>
    <w:rsid w:val="00171F1B"/>
    <w:rsid w:val="001724F2"/>
    <w:rsid w:val="00173AC0"/>
    <w:rsid w:val="0018630F"/>
    <w:rsid w:val="00191141"/>
    <w:rsid w:val="001977B7"/>
    <w:rsid w:val="001A3BEB"/>
    <w:rsid w:val="001A5919"/>
    <w:rsid w:val="001A6BA5"/>
    <w:rsid w:val="001A7128"/>
    <w:rsid w:val="001A71AB"/>
    <w:rsid w:val="001A758E"/>
    <w:rsid w:val="001B4FC5"/>
    <w:rsid w:val="001B5A23"/>
    <w:rsid w:val="001C397C"/>
    <w:rsid w:val="001C4A23"/>
    <w:rsid w:val="001C583D"/>
    <w:rsid w:val="001C73C2"/>
    <w:rsid w:val="001D1A08"/>
    <w:rsid w:val="001D2839"/>
    <w:rsid w:val="001E1D67"/>
    <w:rsid w:val="001E2763"/>
    <w:rsid w:val="001E59AF"/>
    <w:rsid w:val="001E5A6F"/>
    <w:rsid w:val="001F2D23"/>
    <w:rsid w:val="001F3420"/>
    <w:rsid w:val="001F60C2"/>
    <w:rsid w:val="0020027B"/>
    <w:rsid w:val="00205005"/>
    <w:rsid w:val="002072E8"/>
    <w:rsid w:val="00211E0C"/>
    <w:rsid w:val="00213CD4"/>
    <w:rsid w:val="00214297"/>
    <w:rsid w:val="00225C54"/>
    <w:rsid w:val="002307DA"/>
    <w:rsid w:val="00232644"/>
    <w:rsid w:val="00233195"/>
    <w:rsid w:val="00233A96"/>
    <w:rsid w:val="00240779"/>
    <w:rsid w:val="002439C8"/>
    <w:rsid w:val="0024677C"/>
    <w:rsid w:val="002506C7"/>
    <w:rsid w:val="00250D93"/>
    <w:rsid w:val="00251B0B"/>
    <w:rsid w:val="002521A3"/>
    <w:rsid w:val="00252986"/>
    <w:rsid w:val="002568BA"/>
    <w:rsid w:val="00257E89"/>
    <w:rsid w:val="002608A5"/>
    <w:rsid w:val="00260EA4"/>
    <w:rsid w:val="002619C8"/>
    <w:rsid w:val="00262FC9"/>
    <w:rsid w:val="00264DF3"/>
    <w:rsid w:val="00266656"/>
    <w:rsid w:val="00267268"/>
    <w:rsid w:val="0027050D"/>
    <w:rsid w:val="00277EF1"/>
    <w:rsid w:val="0028556D"/>
    <w:rsid w:val="002953C2"/>
    <w:rsid w:val="002A0B7F"/>
    <w:rsid w:val="002A1622"/>
    <w:rsid w:val="002A623F"/>
    <w:rsid w:val="002A7B4E"/>
    <w:rsid w:val="002B0CF7"/>
    <w:rsid w:val="002B4A2C"/>
    <w:rsid w:val="002B55CA"/>
    <w:rsid w:val="002B571B"/>
    <w:rsid w:val="002C2FCA"/>
    <w:rsid w:val="002C67C8"/>
    <w:rsid w:val="002D3D0F"/>
    <w:rsid w:val="002D50C9"/>
    <w:rsid w:val="002D522F"/>
    <w:rsid w:val="002D7C6F"/>
    <w:rsid w:val="002D7E16"/>
    <w:rsid w:val="002E02B3"/>
    <w:rsid w:val="002E423B"/>
    <w:rsid w:val="002E561D"/>
    <w:rsid w:val="002E7664"/>
    <w:rsid w:val="002F0168"/>
    <w:rsid w:val="002F0942"/>
    <w:rsid w:val="002F1695"/>
    <w:rsid w:val="00301079"/>
    <w:rsid w:val="00301E77"/>
    <w:rsid w:val="00302ED5"/>
    <w:rsid w:val="0030321D"/>
    <w:rsid w:val="00303A3A"/>
    <w:rsid w:val="00306A47"/>
    <w:rsid w:val="00307740"/>
    <w:rsid w:val="00310924"/>
    <w:rsid w:val="00312236"/>
    <w:rsid w:val="003122FF"/>
    <w:rsid w:val="00312AF3"/>
    <w:rsid w:val="0031385A"/>
    <w:rsid w:val="003140BC"/>
    <w:rsid w:val="003201A3"/>
    <w:rsid w:val="00321A41"/>
    <w:rsid w:val="003236E1"/>
    <w:rsid w:val="00324B9C"/>
    <w:rsid w:val="00330985"/>
    <w:rsid w:val="00332BA6"/>
    <w:rsid w:val="0035015C"/>
    <w:rsid w:val="003520AC"/>
    <w:rsid w:val="003575C9"/>
    <w:rsid w:val="00357995"/>
    <w:rsid w:val="00363958"/>
    <w:rsid w:val="003652C3"/>
    <w:rsid w:val="00366D57"/>
    <w:rsid w:val="00375ACF"/>
    <w:rsid w:val="0037762D"/>
    <w:rsid w:val="00382964"/>
    <w:rsid w:val="003A21B5"/>
    <w:rsid w:val="003A312F"/>
    <w:rsid w:val="003A6B5D"/>
    <w:rsid w:val="003B1233"/>
    <w:rsid w:val="003B1BCF"/>
    <w:rsid w:val="003B4349"/>
    <w:rsid w:val="003B74BD"/>
    <w:rsid w:val="003C3556"/>
    <w:rsid w:val="003C454C"/>
    <w:rsid w:val="003C6340"/>
    <w:rsid w:val="003C67D0"/>
    <w:rsid w:val="003D0EBF"/>
    <w:rsid w:val="003D13AF"/>
    <w:rsid w:val="003D1898"/>
    <w:rsid w:val="003D1FD4"/>
    <w:rsid w:val="003D602B"/>
    <w:rsid w:val="003D6460"/>
    <w:rsid w:val="003E0885"/>
    <w:rsid w:val="003E0B6D"/>
    <w:rsid w:val="003E1908"/>
    <w:rsid w:val="003E5065"/>
    <w:rsid w:val="003E52DE"/>
    <w:rsid w:val="003E7C91"/>
    <w:rsid w:val="003F4164"/>
    <w:rsid w:val="003F4A20"/>
    <w:rsid w:val="003F55BB"/>
    <w:rsid w:val="003F6E9E"/>
    <w:rsid w:val="003F705C"/>
    <w:rsid w:val="003F7E0C"/>
    <w:rsid w:val="00400CAF"/>
    <w:rsid w:val="00400FD9"/>
    <w:rsid w:val="0040176C"/>
    <w:rsid w:val="0040280A"/>
    <w:rsid w:val="00406137"/>
    <w:rsid w:val="00413365"/>
    <w:rsid w:val="00415F1E"/>
    <w:rsid w:val="0042022E"/>
    <w:rsid w:val="00425C27"/>
    <w:rsid w:val="00426482"/>
    <w:rsid w:val="004270DE"/>
    <w:rsid w:val="00431329"/>
    <w:rsid w:val="00433E67"/>
    <w:rsid w:val="00435F12"/>
    <w:rsid w:val="00435FBD"/>
    <w:rsid w:val="00436D75"/>
    <w:rsid w:val="00440564"/>
    <w:rsid w:val="00442FFD"/>
    <w:rsid w:val="004439D3"/>
    <w:rsid w:val="00452006"/>
    <w:rsid w:val="0045401F"/>
    <w:rsid w:val="00456ED9"/>
    <w:rsid w:val="00462E1C"/>
    <w:rsid w:val="00465DA9"/>
    <w:rsid w:val="00470DA1"/>
    <w:rsid w:val="00472F83"/>
    <w:rsid w:val="00482105"/>
    <w:rsid w:val="00482CF9"/>
    <w:rsid w:val="00483594"/>
    <w:rsid w:val="00484257"/>
    <w:rsid w:val="00494072"/>
    <w:rsid w:val="00494D0D"/>
    <w:rsid w:val="00497B00"/>
    <w:rsid w:val="004A19B0"/>
    <w:rsid w:val="004A1FE8"/>
    <w:rsid w:val="004A23D3"/>
    <w:rsid w:val="004A69D8"/>
    <w:rsid w:val="004A6EBA"/>
    <w:rsid w:val="004B22BA"/>
    <w:rsid w:val="004B2CBF"/>
    <w:rsid w:val="004B61C8"/>
    <w:rsid w:val="004C3277"/>
    <w:rsid w:val="004C4AF0"/>
    <w:rsid w:val="004C6387"/>
    <w:rsid w:val="004D0CFA"/>
    <w:rsid w:val="004D3AA4"/>
    <w:rsid w:val="004E62E6"/>
    <w:rsid w:val="004E699C"/>
    <w:rsid w:val="004F0790"/>
    <w:rsid w:val="004F1F5B"/>
    <w:rsid w:val="004F3443"/>
    <w:rsid w:val="004F4D76"/>
    <w:rsid w:val="004F60EC"/>
    <w:rsid w:val="004F743B"/>
    <w:rsid w:val="005004B3"/>
    <w:rsid w:val="0050259C"/>
    <w:rsid w:val="00504049"/>
    <w:rsid w:val="00512C23"/>
    <w:rsid w:val="00513141"/>
    <w:rsid w:val="0052136C"/>
    <w:rsid w:val="00522AA0"/>
    <w:rsid w:val="005234F3"/>
    <w:rsid w:val="00524EE7"/>
    <w:rsid w:val="00526CE7"/>
    <w:rsid w:val="00530039"/>
    <w:rsid w:val="005301DD"/>
    <w:rsid w:val="00531111"/>
    <w:rsid w:val="00535B83"/>
    <w:rsid w:val="005411B1"/>
    <w:rsid w:val="00541B3E"/>
    <w:rsid w:val="00552BC0"/>
    <w:rsid w:val="00555545"/>
    <w:rsid w:val="0055592D"/>
    <w:rsid w:val="005566A4"/>
    <w:rsid w:val="00561709"/>
    <w:rsid w:val="00562618"/>
    <w:rsid w:val="005627D9"/>
    <w:rsid w:val="00565C33"/>
    <w:rsid w:val="00566C71"/>
    <w:rsid w:val="00572E54"/>
    <w:rsid w:val="00575DE5"/>
    <w:rsid w:val="00576E7B"/>
    <w:rsid w:val="005807C3"/>
    <w:rsid w:val="0059000B"/>
    <w:rsid w:val="00590A8D"/>
    <w:rsid w:val="00591B5A"/>
    <w:rsid w:val="005A60AA"/>
    <w:rsid w:val="005B0997"/>
    <w:rsid w:val="005B1A8B"/>
    <w:rsid w:val="005B38C0"/>
    <w:rsid w:val="005B4949"/>
    <w:rsid w:val="005C0447"/>
    <w:rsid w:val="005C2190"/>
    <w:rsid w:val="005C312C"/>
    <w:rsid w:val="005C4C50"/>
    <w:rsid w:val="005C6135"/>
    <w:rsid w:val="005E00AE"/>
    <w:rsid w:val="005E220B"/>
    <w:rsid w:val="005E2548"/>
    <w:rsid w:val="005E3566"/>
    <w:rsid w:val="005E3E20"/>
    <w:rsid w:val="005E45B3"/>
    <w:rsid w:val="005E6654"/>
    <w:rsid w:val="005E6B4F"/>
    <w:rsid w:val="005E73FF"/>
    <w:rsid w:val="005F0255"/>
    <w:rsid w:val="005F1846"/>
    <w:rsid w:val="005F4A2C"/>
    <w:rsid w:val="00606639"/>
    <w:rsid w:val="0060745B"/>
    <w:rsid w:val="00612A6A"/>
    <w:rsid w:val="00614881"/>
    <w:rsid w:val="00617FAC"/>
    <w:rsid w:val="00621244"/>
    <w:rsid w:val="0062652C"/>
    <w:rsid w:val="00631050"/>
    <w:rsid w:val="00631C86"/>
    <w:rsid w:val="006331F5"/>
    <w:rsid w:val="00633245"/>
    <w:rsid w:val="0063741E"/>
    <w:rsid w:val="0064223E"/>
    <w:rsid w:val="00642D99"/>
    <w:rsid w:val="0064383B"/>
    <w:rsid w:val="00644F7A"/>
    <w:rsid w:val="006471CA"/>
    <w:rsid w:val="006528FC"/>
    <w:rsid w:val="00654982"/>
    <w:rsid w:val="00655053"/>
    <w:rsid w:val="00657C38"/>
    <w:rsid w:val="006739BC"/>
    <w:rsid w:val="00673B00"/>
    <w:rsid w:val="00674213"/>
    <w:rsid w:val="006809E1"/>
    <w:rsid w:val="00681B75"/>
    <w:rsid w:val="00682E3B"/>
    <w:rsid w:val="00685842"/>
    <w:rsid w:val="00686326"/>
    <w:rsid w:val="00691F41"/>
    <w:rsid w:val="00692D76"/>
    <w:rsid w:val="006942AB"/>
    <w:rsid w:val="006954FA"/>
    <w:rsid w:val="006A4C90"/>
    <w:rsid w:val="006A72C9"/>
    <w:rsid w:val="006B2067"/>
    <w:rsid w:val="006B2446"/>
    <w:rsid w:val="006B407F"/>
    <w:rsid w:val="006B42A4"/>
    <w:rsid w:val="006B4E00"/>
    <w:rsid w:val="006C0750"/>
    <w:rsid w:val="006C3CB5"/>
    <w:rsid w:val="006D0873"/>
    <w:rsid w:val="006D0C5B"/>
    <w:rsid w:val="006D3A62"/>
    <w:rsid w:val="006D4164"/>
    <w:rsid w:val="006D4A8A"/>
    <w:rsid w:val="006E0739"/>
    <w:rsid w:val="006E1913"/>
    <w:rsid w:val="006E6493"/>
    <w:rsid w:val="006F1D1F"/>
    <w:rsid w:val="006F25D6"/>
    <w:rsid w:val="006F2E9C"/>
    <w:rsid w:val="00701AEF"/>
    <w:rsid w:val="00701B31"/>
    <w:rsid w:val="007042E4"/>
    <w:rsid w:val="00704D09"/>
    <w:rsid w:val="00707134"/>
    <w:rsid w:val="0070794D"/>
    <w:rsid w:val="00710622"/>
    <w:rsid w:val="00712758"/>
    <w:rsid w:val="00714A45"/>
    <w:rsid w:val="0071586C"/>
    <w:rsid w:val="0071605B"/>
    <w:rsid w:val="00730832"/>
    <w:rsid w:val="007309C0"/>
    <w:rsid w:val="00731B05"/>
    <w:rsid w:val="00735D06"/>
    <w:rsid w:val="007368A1"/>
    <w:rsid w:val="007378D3"/>
    <w:rsid w:val="00737936"/>
    <w:rsid w:val="00741BB2"/>
    <w:rsid w:val="00743A7C"/>
    <w:rsid w:val="00743E56"/>
    <w:rsid w:val="00745547"/>
    <w:rsid w:val="007501FA"/>
    <w:rsid w:val="007552D0"/>
    <w:rsid w:val="007621A7"/>
    <w:rsid w:val="00763EBF"/>
    <w:rsid w:val="00766E09"/>
    <w:rsid w:val="00772547"/>
    <w:rsid w:val="0077597F"/>
    <w:rsid w:val="0077733B"/>
    <w:rsid w:val="0078291C"/>
    <w:rsid w:val="00782B90"/>
    <w:rsid w:val="00784043"/>
    <w:rsid w:val="00786D57"/>
    <w:rsid w:val="00787E66"/>
    <w:rsid w:val="00790A98"/>
    <w:rsid w:val="007938A4"/>
    <w:rsid w:val="00795F35"/>
    <w:rsid w:val="007968D6"/>
    <w:rsid w:val="007A1482"/>
    <w:rsid w:val="007A3AB4"/>
    <w:rsid w:val="007A4282"/>
    <w:rsid w:val="007A4BA2"/>
    <w:rsid w:val="007A7136"/>
    <w:rsid w:val="007A7F26"/>
    <w:rsid w:val="007B50B0"/>
    <w:rsid w:val="007B534F"/>
    <w:rsid w:val="007B7C82"/>
    <w:rsid w:val="007B7F06"/>
    <w:rsid w:val="007C408A"/>
    <w:rsid w:val="007D23F0"/>
    <w:rsid w:val="007E3595"/>
    <w:rsid w:val="007E4138"/>
    <w:rsid w:val="007F08BC"/>
    <w:rsid w:val="007F30CD"/>
    <w:rsid w:val="00802EBA"/>
    <w:rsid w:val="008054F1"/>
    <w:rsid w:val="008057F3"/>
    <w:rsid w:val="008073FF"/>
    <w:rsid w:val="008079F6"/>
    <w:rsid w:val="00811459"/>
    <w:rsid w:val="008155B9"/>
    <w:rsid w:val="0082259A"/>
    <w:rsid w:val="00822669"/>
    <w:rsid w:val="00824C69"/>
    <w:rsid w:val="00824ECF"/>
    <w:rsid w:val="00827210"/>
    <w:rsid w:val="00830E5A"/>
    <w:rsid w:val="00831F15"/>
    <w:rsid w:val="00832752"/>
    <w:rsid w:val="00840C87"/>
    <w:rsid w:val="00845762"/>
    <w:rsid w:val="008460ED"/>
    <w:rsid w:val="0084649C"/>
    <w:rsid w:val="008513C8"/>
    <w:rsid w:val="00852C94"/>
    <w:rsid w:val="008545B5"/>
    <w:rsid w:val="00860381"/>
    <w:rsid w:val="00863FEC"/>
    <w:rsid w:val="008641A1"/>
    <w:rsid w:val="00865A11"/>
    <w:rsid w:val="00871D09"/>
    <w:rsid w:val="00876CBC"/>
    <w:rsid w:val="00876D89"/>
    <w:rsid w:val="00877415"/>
    <w:rsid w:val="00880064"/>
    <w:rsid w:val="008816BA"/>
    <w:rsid w:val="00881923"/>
    <w:rsid w:val="00881E39"/>
    <w:rsid w:val="00882F10"/>
    <w:rsid w:val="00883A9C"/>
    <w:rsid w:val="008844FD"/>
    <w:rsid w:val="0088677D"/>
    <w:rsid w:val="00891931"/>
    <w:rsid w:val="00891972"/>
    <w:rsid w:val="00892FEC"/>
    <w:rsid w:val="00892FF6"/>
    <w:rsid w:val="008936D9"/>
    <w:rsid w:val="008938B4"/>
    <w:rsid w:val="00896077"/>
    <w:rsid w:val="008A1C46"/>
    <w:rsid w:val="008A5B7B"/>
    <w:rsid w:val="008A720E"/>
    <w:rsid w:val="008B0B64"/>
    <w:rsid w:val="008B4A67"/>
    <w:rsid w:val="008C2688"/>
    <w:rsid w:val="008C4A5D"/>
    <w:rsid w:val="008C6AB9"/>
    <w:rsid w:val="008D00FF"/>
    <w:rsid w:val="008D1705"/>
    <w:rsid w:val="008D2F60"/>
    <w:rsid w:val="008D2F83"/>
    <w:rsid w:val="008D314F"/>
    <w:rsid w:val="008E17DC"/>
    <w:rsid w:val="008E18FC"/>
    <w:rsid w:val="008E3F3B"/>
    <w:rsid w:val="008F3AE6"/>
    <w:rsid w:val="008F5232"/>
    <w:rsid w:val="009021DF"/>
    <w:rsid w:val="00904CC4"/>
    <w:rsid w:val="00913CD3"/>
    <w:rsid w:val="009144AA"/>
    <w:rsid w:val="00920EC9"/>
    <w:rsid w:val="00924EA9"/>
    <w:rsid w:val="009279D0"/>
    <w:rsid w:val="009327E2"/>
    <w:rsid w:val="00937D7E"/>
    <w:rsid w:val="00940D08"/>
    <w:rsid w:val="009420EE"/>
    <w:rsid w:val="00952605"/>
    <w:rsid w:val="00952E9A"/>
    <w:rsid w:val="00953B81"/>
    <w:rsid w:val="00960C7C"/>
    <w:rsid w:val="00963375"/>
    <w:rsid w:val="00963B95"/>
    <w:rsid w:val="0096454E"/>
    <w:rsid w:val="00966342"/>
    <w:rsid w:val="00966AD6"/>
    <w:rsid w:val="00970205"/>
    <w:rsid w:val="0097023C"/>
    <w:rsid w:val="009758D4"/>
    <w:rsid w:val="00977D00"/>
    <w:rsid w:val="0098099E"/>
    <w:rsid w:val="009820C1"/>
    <w:rsid w:val="00983237"/>
    <w:rsid w:val="0098468A"/>
    <w:rsid w:val="00984B2E"/>
    <w:rsid w:val="00990459"/>
    <w:rsid w:val="00991F99"/>
    <w:rsid w:val="00992911"/>
    <w:rsid w:val="0099577B"/>
    <w:rsid w:val="009958B8"/>
    <w:rsid w:val="0099750A"/>
    <w:rsid w:val="0099780C"/>
    <w:rsid w:val="009A0553"/>
    <w:rsid w:val="009A27AB"/>
    <w:rsid w:val="009A2B33"/>
    <w:rsid w:val="009B5A65"/>
    <w:rsid w:val="009C09EB"/>
    <w:rsid w:val="009C4B8B"/>
    <w:rsid w:val="009C734A"/>
    <w:rsid w:val="009D4218"/>
    <w:rsid w:val="009D4479"/>
    <w:rsid w:val="009D5AB7"/>
    <w:rsid w:val="009E0C9C"/>
    <w:rsid w:val="009E0CF0"/>
    <w:rsid w:val="009E41E7"/>
    <w:rsid w:val="009E6BD9"/>
    <w:rsid w:val="009E789A"/>
    <w:rsid w:val="009F37D3"/>
    <w:rsid w:val="009F43D2"/>
    <w:rsid w:val="009F730C"/>
    <w:rsid w:val="00A0010A"/>
    <w:rsid w:val="00A01B37"/>
    <w:rsid w:val="00A05EA6"/>
    <w:rsid w:val="00A1109C"/>
    <w:rsid w:val="00A110DB"/>
    <w:rsid w:val="00A1227E"/>
    <w:rsid w:val="00A21020"/>
    <w:rsid w:val="00A23306"/>
    <w:rsid w:val="00A23751"/>
    <w:rsid w:val="00A24AA2"/>
    <w:rsid w:val="00A26326"/>
    <w:rsid w:val="00A30A25"/>
    <w:rsid w:val="00A31658"/>
    <w:rsid w:val="00A33ED9"/>
    <w:rsid w:val="00A35A39"/>
    <w:rsid w:val="00A35AF2"/>
    <w:rsid w:val="00A448BA"/>
    <w:rsid w:val="00A45B7A"/>
    <w:rsid w:val="00A5076E"/>
    <w:rsid w:val="00A514A0"/>
    <w:rsid w:val="00A51769"/>
    <w:rsid w:val="00A56561"/>
    <w:rsid w:val="00A56D7D"/>
    <w:rsid w:val="00A57273"/>
    <w:rsid w:val="00A618FB"/>
    <w:rsid w:val="00A62952"/>
    <w:rsid w:val="00A64B77"/>
    <w:rsid w:val="00A65433"/>
    <w:rsid w:val="00A732C2"/>
    <w:rsid w:val="00A738B1"/>
    <w:rsid w:val="00A769CE"/>
    <w:rsid w:val="00A91E55"/>
    <w:rsid w:val="00A9412D"/>
    <w:rsid w:val="00A947CD"/>
    <w:rsid w:val="00A94BBF"/>
    <w:rsid w:val="00A94C82"/>
    <w:rsid w:val="00A96A63"/>
    <w:rsid w:val="00AA1790"/>
    <w:rsid w:val="00AA5FDA"/>
    <w:rsid w:val="00AB64EF"/>
    <w:rsid w:val="00AD0005"/>
    <w:rsid w:val="00AD3B56"/>
    <w:rsid w:val="00AE4E36"/>
    <w:rsid w:val="00AE7A39"/>
    <w:rsid w:val="00AF024E"/>
    <w:rsid w:val="00AF0FE4"/>
    <w:rsid w:val="00AF138D"/>
    <w:rsid w:val="00AF3F0F"/>
    <w:rsid w:val="00AF4D57"/>
    <w:rsid w:val="00AF53C2"/>
    <w:rsid w:val="00AF5632"/>
    <w:rsid w:val="00AF7F53"/>
    <w:rsid w:val="00B00DF7"/>
    <w:rsid w:val="00B053D2"/>
    <w:rsid w:val="00B06F35"/>
    <w:rsid w:val="00B1796B"/>
    <w:rsid w:val="00B21B20"/>
    <w:rsid w:val="00B231BD"/>
    <w:rsid w:val="00B237FE"/>
    <w:rsid w:val="00B238CA"/>
    <w:rsid w:val="00B26EF6"/>
    <w:rsid w:val="00B27956"/>
    <w:rsid w:val="00B30EDA"/>
    <w:rsid w:val="00B312BF"/>
    <w:rsid w:val="00B32091"/>
    <w:rsid w:val="00B35A2E"/>
    <w:rsid w:val="00B40958"/>
    <w:rsid w:val="00B412C7"/>
    <w:rsid w:val="00B4166A"/>
    <w:rsid w:val="00B42354"/>
    <w:rsid w:val="00B43093"/>
    <w:rsid w:val="00B445CA"/>
    <w:rsid w:val="00B46910"/>
    <w:rsid w:val="00B622D5"/>
    <w:rsid w:val="00B654F1"/>
    <w:rsid w:val="00B6598B"/>
    <w:rsid w:val="00B664B4"/>
    <w:rsid w:val="00B67D5E"/>
    <w:rsid w:val="00B71568"/>
    <w:rsid w:val="00B72621"/>
    <w:rsid w:val="00B73459"/>
    <w:rsid w:val="00B73F19"/>
    <w:rsid w:val="00B7556E"/>
    <w:rsid w:val="00B83A9B"/>
    <w:rsid w:val="00B83DD6"/>
    <w:rsid w:val="00B84462"/>
    <w:rsid w:val="00B84507"/>
    <w:rsid w:val="00B9258A"/>
    <w:rsid w:val="00BA4B72"/>
    <w:rsid w:val="00BB063D"/>
    <w:rsid w:val="00BB1787"/>
    <w:rsid w:val="00BB7F19"/>
    <w:rsid w:val="00BC19EE"/>
    <w:rsid w:val="00BC51E5"/>
    <w:rsid w:val="00BC6BCC"/>
    <w:rsid w:val="00BD0391"/>
    <w:rsid w:val="00BD1D29"/>
    <w:rsid w:val="00BD202E"/>
    <w:rsid w:val="00BD668E"/>
    <w:rsid w:val="00BD7C49"/>
    <w:rsid w:val="00BE0500"/>
    <w:rsid w:val="00BE48FF"/>
    <w:rsid w:val="00BE7AEE"/>
    <w:rsid w:val="00BF02C4"/>
    <w:rsid w:val="00BF395A"/>
    <w:rsid w:val="00C003C6"/>
    <w:rsid w:val="00C01339"/>
    <w:rsid w:val="00C0399D"/>
    <w:rsid w:val="00C059B6"/>
    <w:rsid w:val="00C067F9"/>
    <w:rsid w:val="00C0795F"/>
    <w:rsid w:val="00C103EA"/>
    <w:rsid w:val="00C1135B"/>
    <w:rsid w:val="00C122F4"/>
    <w:rsid w:val="00C14341"/>
    <w:rsid w:val="00C174BE"/>
    <w:rsid w:val="00C23135"/>
    <w:rsid w:val="00C23C91"/>
    <w:rsid w:val="00C250F1"/>
    <w:rsid w:val="00C26815"/>
    <w:rsid w:val="00C27A9C"/>
    <w:rsid w:val="00C33E2B"/>
    <w:rsid w:val="00C41D06"/>
    <w:rsid w:val="00C42B28"/>
    <w:rsid w:val="00C42DCF"/>
    <w:rsid w:val="00C435F1"/>
    <w:rsid w:val="00C46074"/>
    <w:rsid w:val="00C50838"/>
    <w:rsid w:val="00C5128B"/>
    <w:rsid w:val="00C5317C"/>
    <w:rsid w:val="00C56AE8"/>
    <w:rsid w:val="00C56D8F"/>
    <w:rsid w:val="00C602B4"/>
    <w:rsid w:val="00C62878"/>
    <w:rsid w:val="00C66F1F"/>
    <w:rsid w:val="00C70097"/>
    <w:rsid w:val="00C7097A"/>
    <w:rsid w:val="00C732B8"/>
    <w:rsid w:val="00C7655A"/>
    <w:rsid w:val="00C76F47"/>
    <w:rsid w:val="00C86EA0"/>
    <w:rsid w:val="00C916E4"/>
    <w:rsid w:val="00C926F9"/>
    <w:rsid w:val="00C93912"/>
    <w:rsid w:val="00C94FDC"/>
    <w:rsid w:val="00C95704"/>
    <w:rsid w:val="00C961C4"/>
    <w:rsid w:val="00C9752C"/>
    <w:rsid w:val="00CA3659"/>
    <w:rsid w:val="00CA5791"/>
    <w:rsid w:val="00CA66C3"/>
    <w:rsid w:val="00CB26BB"/>
    <w:rsid w:val="00CB30E3"/>
    <w:rsid w:val="00CB376F"/>
    <w:rsid w:val="00CB52CA"/>
    <w:rsid w:val="00CB6E3A"/>
    <w:rsid w:val="00CB7948"/>
    <w:rsid w:val="00CC2C12"/>
    <w:rsid w:val="00CC2C35"/>
    <w:rsid w:val="00CC3079"/>
    <w:rsid w:val="00CC4307"/>
    <w:rsid w:val="00CC4784"/>
    <w:rsid w:val="00CC4B92"/>
    <w:rsid w:val="00CC6978"/>
    <w:rsid w:val="00CC7293"/>
    <w:rsid w:val="00CD003C"/>
    <w:rsid w:val="00CD0FC3"/>
    <w:rsid w:val="00CD37B2"/>
    <w:rsid w:val="00CD6F0C"/>
    <w:rsid w:val="00CE06E6"/>
    <w:rsid w:val="00CE091F"/>
    <w:rsid w:val="00CE14C7"/>
    <w:rsid w:val="00CE1F53"/>
    <w:rsid w:val="00CE379C"/>
    <w:rsid w:val="00CE5D60"/>
    <w:rsid w:val="00CE6A25"/>
    <w:rsid w:val="00CF1E37"/>
    <w:rsid w:val="00CF45F7"/>
    <w:rsid w:val="00D01E25"/>
    <w:rsid w:val="00D02016"/>
    <w:rsid w:val="00D0290A"/>
    <w:rsid w:val="00D038E3"/>
    <w:rsid w:val="00D126E3"/>
    <w:rsid w:val="00D127B7"/>
    <w:rsid w:val="00D13BF9"/>
    <w:rsid w:val="00D20963"/>
    <w:rsid w:val="00D22CB8"/>
    <w:rsid w:val="00D25346"/>
    <w:rsid w:val="00D31880"/>
    <w:rsid w:val="00D361C0"/>
    <w:rsid w:val="00D36418"/>
    <w:rsid w:val="00D37F42"/>
    <w:rsid w:val="00D402D3"/>
    <w:rsid w:val="00D42418"/>
    <w:rsid w:val="00D42C99"/>
    <w:rsid w:val="00D507A2"/>
    <w:rsid w:val="00D52219"/>
    <w:rsid w:val="00D55A9C"/>
    <w:rsid w:val="00D56AA3"/>
    <w:rsid w:val="00D60D50"/>
    <w:rsid w:val="00D66389"/>
    <w:rsid w:val="00D766AE"/>
    <w:rsid w:val="00D77782"/>
    <w:rsid w:val="00D77DE1"/>
    <w:rsid w:val="00D80E3A"/>
    <w:rsid w:val="00D81540"/>
    <w:rsid w:val="00D83A6F"/>
    <w:rsid w:val="00D93157"/>
    <w:rsid w:val="00D97AD5"/>
    <w:rsid w:val="00DA0F4E"/>
    <w:rsid w:val="00DA2CA7"/>
    <w:rsid w:val="00DB0650"/>
    <w:rsid w:val="00DB1F5B"/>
    <w:rsid w:val="00DB3AC4"/>
    <w:rsid w:val="00DB58CF"/>
    <w:rsid w:val="00DC0915"/>
    <w:rsid w:val="00DC4B7A"/>
    <w:rsid w:val="00DC60CD"/>
    <w:rsid w:val="00DC6E6C"/>
    <w:rsid w:val="00DD2EF0"/>
    <w:rsid w:val="00DD4CAB"/>
    <w:rsid w:val="00DD5C58"/>
    <w:rsid w:val="00DE031E"/>
    <w:rsid w:val="00DE420F"/>
    <w:rsid w:val="00DE4876"/>
    <w:rsid w:val="00DE5E87"/>
    <w:rsid w:val="00DF2E01"/>
    <w:rsid w:val="00DF6EE1"/>
    <w:rsid w:val="00E00AAA"/>
    <w:rsid w:val="00E01851"/>
    <w:rsid w:val="00E01B5F"/>
    <w:rsid w:val="00E10C58"/>
    <w:rsid w:val="00E1399D"/>
    <w:rsid w:val="00E17742"/>
    <w:rsid w:val="00E20470"/>
    <w:rsid w:val="00E262A6"/>
    <w:rsid w:val="00E33C35"/>
    <w:rsid w:val="00E35043"/>
    <w:rsid w:val="00E356A8"/>
    <w:rsid w:val="00E36FEC"/>
    <w:rsid w:val="00E40F68"/>
    <w:rsid w:val="00E4168E"/>
    <w:rsid w:val="00E4484E"/>
    <w:rsid w:val="00E453BE"/>
    <w:rsid w:val="00E461E5"/>
    <w:rsid w:val="00E51813"/>
    <w:rsid w:val="00E53A78"/>
    <w:rsid w:val="00E55028"/>
    <w:rsid w:val="00E6270D"/>
    <w:rsid w:val="00E6298C"/>
    <w:rsid w:val="00E63251"/>
    <w:rsid w:val="00E64CAE"/>
    <w:rsid w:val="00E6528A"/>
    <w:rsid w:val="00E66045"/>
    <w:rsid w:val="00E70B3E"/>
    <w:rsid w:val="00E73AE8"/>
    <w:rsid w:val="00E747EB"/>
    <w:rsid w:val="00E76141"/>
    <w:rsid w:val="00E77518"/>
    <w:rsid w:val="00E80F61"/>
    <w:rsid w:val="00E82148"/>
    <w:rsid w:val="00E831C8"/>
    <w:rsid w:val="00E96663"/>
    <w:rsid w:val="00E9734B"/>
    <w:rsid w:val="00EA0F68"/>
    <w:rsid w:val="00EA125E"/>
    <w:rsid w:val="00EA35F9"/>
    <w:rsid w:val="00EA4CB8"/>
    <w:rsid w:val="00EB4D8C"/>
    <w:rsid w:val="00EB6B6C"/>
    <w:rsid w:val="00EC0F5A"/>
    <w:rsid w:val="00EC1F6B"/>
    <w:rsid w:val="00EC2065"/>
    <w:rsid w:val="00EC3539"/>
    <w:rsid w:val="00EC43C5"/>
    <w:rsid w:val="00EC7593"/>
    <w:rsid w:val="00ED4DF4"/>
    <w:rsid w:val="00ED74B1"/>
    <w:rsid w:val="00EE44FC"/>
    <w:rsid w:val="00EE5E97"/>
    <w:rsid w:val="00EF47E9"/>
    <w:rsid w:val="00EF5CB4"/>
    <w:rsid w:val="00F03AB6"/>
    <w:rsid w:val="00F07FDD"/>
    <w:rsid w:val="00F13D69"/>
    <w:rsid w:val="00F14A31"/>
    <w:rsid w:val="00F21841"/>
    <w:rsid w:val="00F22117"/>
    <w:rsid w:val="00F225A5"/>
    <w:rsid w:val="00F26939"/>
    <w:rsid w:val="00F269DA"/>
    <w:rsid w:val="00F27BAA"/>
    <w:rsid w:val="00F30740"/>
    <w:rsid w:val="00F32D1C"/>
    <w:rsid w:val="00F368B2"/>
    <w:rsid w:val="00F4512A"/>
    <w:rsid w:val="00F45797"/>
    <w:rsid w:val="00F503EF"/>
    <w:rsid w:val="00F50F05"/>
    <w:rsid w:val="00F51446"/>
    <w:rsid w:val="00F51550"/>
    <w:rsid w:val="00F519EC"/>
    <w:rsid w:val="00F53D11"/>
    <w:rsid w:val="00F5798F"/>
    <w:rsid w:val="00F62CBE"/>
    <w:rsid w:val="00F64ADC"/>
    <w:rsid w:val="00F71E59"/>
    <w:rsid w:val="00F7399C"/>
    <w:rsid w:val="00F77827"/>
    <w:rsid w:val="00F804D1"/>
    <w:rsid w:val="00F8192D"/>
    <w:rsid w:val="00F841D5"/>
    <w:rsid w:val="00F84967"/>
    <w:rsid w:val="00F91D00"/>
    <w:rsid w:val="00F91FCB"/>
    <w:rsid w:val="00F973D4"/>
    <w:rsid w:val="00F97E8B"/>
    <w:rsid w:val="00FA1F38"/>
    <w:rsid w:val="00FA43CC"/>
    <w:rsid w:val="00FB09B3"/>
    <w:rsid w:val="00FC0736"/>
    <w:rsid w:val="00FC38F3"/>
    <w:rsid w:val="00FC4740"/>
    <w:rsid w:val="00FC4EFA"/>
    <w:rsid w:val="00FD1231"/>
    <w:rsid w:val="00FE22F9"/>
    <w:rsid w:val="00FE5D54"/>
    <w:rsid w:val="00FF6D0F"/>
    <w:rsid w:val="00FF7E85"/>
    <w:rsid w:val="27BF9BA4"/>
    <w:rsid w:val="54A9B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2434FC"/>
  <w15:docId w15:val="{27EA0874-F242-4C4C-A0C3-FB0734C0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D6F0C"/>
    <w:rPr>
      <w:rFonts w:ascii="Lucida Sans" w:eastAsia="Lucida Sans" w:hAnsi="Lucida Sans" w:cs="Lucida Sans"/>
      <w:lang w:val="pt-PT"/>
    </w:rPr>
  </w:style>
  <w:style w:type="paragraph" w:styleId="Ttulo1">
    <w:name w:val="heading 1"/>
    <w:basedOn w:val="PargrafodaLista"/>
    <w:next w:val="Normal"/>
    <w:link w:val="Ttulo1Carter"/>
    <w:uiPriority w:val="9"/>
    <w:qFormat/>
    <w:rsid w:val="00A24AA2"/>
    <w:pPr>
      <w:numPr>
        <w:numId w:val="2"/>
      </w:numPr>
      <w:outlineLvl w:val="0"/>
    </w:pPr>
    <w:rPr>
      <w:b/>
      <w:sz w:val="24"/>
    </w:rPr>
  </w:style>
  <w:style w:type="paragraph" w:styleId="Ttulo2">
    <w:name w:val="heading 2"/>
    <w:basedOn w:val="PargrafodaLista"/>
    <w:next w:val="Normal"/>
    <w:link w:val="Ttulo2Carter"/>
    <w:uiPriority w:val="9"/>
    <w:unhideWhenUsed/>
    <w:qFormat/>
    <w:rsid w:val="00A26326"/>
    <w:pPr>
      <w:numPr>
        <w:ilvl w:val="1"/>
        <w:numId w:val="1"/>
      </w:numPr>
      <w:spacing w:before="27" w:line="276" w:lineRule="auto"/>
      <w:ind w:right="-40"/>
      <w:outlineLvl w:val="1"/>
    </w:pPr>
    <w:rPr>
      <w:b/>
      <w:sz w:val="20"/>
    </w:rPr>
  </w:style>
  <w:style w:type="paragraph" w:styleId="Ttulo3">
    <w:name w:val="heading 3"/>
    <w:basedOn w:val="PargrafodaLista"/>
    <w:next w:val="Normal"/>
    <w:link w:val="Ttulo3Carter"/>
    <w:uiPriority w:val="9"/>
    <w:unhideWhenUsed/>
    <w:qFormat/>
    <w:rsid w:val="002E7664"/>
    <w:pPr>
      <w:ind w:left="720" w:hanging="360"/>
      <w:outlineLvl w:val="2"/>
    </w:pPr>
  </w:style>
  <w:style w:type="paragraph" w:styleId="Ttulo4">
    <w:name w:val="heading 4"/>
    <w:basedOn w:val="PargrafodaLista"/>
    <w:next w:val="Normal"/>
    <w:link w:val="Ttulo4Carter"/>
    <w:uiPriority w:val="9"/>
    <w:unhideWhenUsed/>
    <w:qFormat/>
    <w:rsid w:val="004D0CFA"/>
    <w:pPr>
      <w:numPr>
        <w:numId w:val="4"/>
      </w:numPr>
      <w:ind w:left="1134"/>
      <w:outlineLvl w:val="3"/>
    </w:pPr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</w:style>
  <w:style w:type="paragraph" w:styleId="PargrafodaLista">
    <w:name w:val="List Paragraph"/>
    <w:basedOn w:val="Normal"/>
    <w:link w:val="PargrafodaListaCarter"/>
    <w:uiPriority w:val="34"/>
    <w:qFormat/>
    <w:pPr>
      <w:spacing w:before="1"/>
      <w:ind w:left="1234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arter"/>
    <w:uiPriority w:val="99"/>
    <w:unhideWhenUsed/>
    <w:rsid w:val="00B654F1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654F1"/>
    <w:rPr>
      <w:rFonts w:ascii="Lucida Sans" w:eastAsia="Lucida Sans" w:hAnsi="Lucida Sans" w:cs="Lucida San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B654F1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54F1"/>
    <w:rPr>
      <w:rFonts w:ascii="Lucida Sans" w:eastAsia="Lucida Sans" w:hAnsi="Lucida Sans" w:cs="Lucida Sans"/>
      <w:lang w:val="pt-PT"/>
    </w:rPr>
  </w:style>
  <w:style w:type="paragraph" w:customStyle="1" w:styleId="Default">
    <w:name w:val="Default"/>
    <w:rsid w:val="00784043"/>
    <w:pPr>
      <w:widowControl/>
      <w:adjustRightInd w:val="0"/>
    </w:pPr>
    <w:rPr>
      <w:rFonts w:ascii="Lucida Sans" w:hAnsi="Lucida Sans" w:cs="Lucida Sans"/>
      <w:color w:val="000000"/>
      <w:sz w:val="24"/>
      <w:szCs w:val="24"/>
      <w:lang w:val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B571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B571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B571B"/>
    <w:rPr>
      <w:rFonts w:ascii="Lucida Sans" w:eastAsia="Lucida Sans" w:hAnsi="Lucida Sans" w:cs="Lucida Sans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B57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B571B"/>
    <w:rPr>
      <w:rFonts w:ascii="Lucida Sans" w:eastAsia="Lucida Sans" w:hAnsi="Lucida Sans" w:cs="Lucida Sans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B571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B571B"/>
    <w:rPr>
      <w:rFonts w:ascii="Segoe UI" w:eastAsia="Lucida Sans" w:hAnsi="Segoe UI" w:cs="Segoe UI"/>
      <w:sz w:val="18"/>
      <w:szCs w:val="18"/>
      <w:lang w:val="pt-PT"/>
    </w:rPr>
  </w:style>
  <w:style w:type="paragraph" w:styleId="Reviso">
    <w:name w:val="Revision"/>
    <w:hidden/>
    <w:uiPriority w:val="99"/>
    <w:semiHidden/>
    <w:rsid w:val="00DA0F4E"/>
    <w:pPr>
      <w:widowControl/>
      <w:autoSpaceDE/>
      <w:autoSpaceDN/>
    </w:pPr>
    <w:rPr>
      <w:rFonts w:ascii="Lucida Sans" w:eastAsia="Lucida Sans" w:hAnsi="Lucida Sans" w:cs="Lucida Sans"/>
      <w:lang w:val="pt-PT"/>
    </w:rPr>
  </w:style>
  <w:style w:type="paragraph" w:customStyle="1" w:styleId="xmsonormal">
    <w:name w:val="x_msonormal"/>
    <w:basedOn w:val="Normal"/>
    <w:uiPriority w:val="99"/>
    <w:rsid w:val="00C95704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E10C58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E10C58"/>
    <w:rPr>
      <w:color w:val="605E5C"/>
      <w:shd w:val="clear" w:color="auto" w:fill="E1DFDD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6C3CB5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24AA2"/>
    <w:rPr>
      <w:rFonts w:ascii="Lucida Sans" w:eastAsia="Lucida Sans" w:hAnsi="Lucida Sans" w:cs="Lucida Sans"/>
      <w:b/>
      <w:sz w:val="24"/>
      <w:lang w:val="pt-PT"/>
    </w:rPr>
  </w:style>
  <w:style w:type="table" w:styleId="TabeladeGrelha4-Destaque5">
    <w:name w:val="Grid Table 4 Accent 5"/>
    <w:basedOn w:val="Tabelanormal"/>
    <w:uiPriority w:val="49"/>
    <w:rsid w:val="001E2763"/>
    <w:pPr>
      <w:widowControl/>
      <w:autoSpaceDE/>
      <w:autoSpaceDN/>
    </w:pPr>
    <w:rPr>
      <w:lang w:val="pt-PT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UnresolvedMention2">
    <w:name w:val="Unresolved Mention2"/>
    <w:basedOn w:val="Tipodeletrapredefinidodopargrafo"/>
    <w:uiPriority w:val="99"/>
    <w:semiHidden/>
    <w:unhideWhenUsed/>
    <w:rsid w:val="009A0553"/>
    <w:rPr>
      <w:color w:val="605E5C"/>
      <w:shd w:val="clear" w:color="auto" w:fill="E1DFDD"/>
    </w:rPr>
  </w:style>
  <w:style w:type="paragraph" w:customStyle="1" w:styleId="CM3">
    <w:name w:val="CM3"/>
    <w:basedOn w:val="Normal"/>
    <w:next w:val="Normal"/>
    <w:uiPriority w:val="99"/>
    <w:rsid w:val="008D2F83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ter"/>
    <w:semiHidden/>
    <w:unhideWhenUsed/>
    <w:rsid w:val="008D2F8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8D2F83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styleId="Refdenotaderodap">
    <w:name w:val="footnote reference"/>
    <w:basedOn w:val="Tipodeletrapredefinidodopargrafo"/>
    <w:semiHidden/>
    <w:unhideWhenUsed/>
    <w:rsid w:val="008D2F83"/>
    <w:rPr>
      <w:vertAlign w:val="superscript"/>
    </w:rPr>
  </w:style>
  <w:style w:type="paragraph" w:customStyle="1" w:styleId="CM4">
    <w:name w:val="CM4"/>
    <w:basedOn w:val="Normal"/>
    <w:next w:val="Normal"/>
    <w:uiPriority w:val="99"/>
    <w:rsid w:val="008D2F83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CM1">
    <w:name w:val="CM1"/>
    <w:basedOn w:val="Default"/>
    <w:next w:val="Default"/>
    <w:uiPriority w:val="99"/>
    <w:rsid w:val="00EC7593"/>
    <w:rPr>
      <w:rFonts w:ascii="Times New Roman" w:hAnsi="Times New Roman" w:cs="Times New Roman"/>
      <w:color w:val="auto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26326"/>
    <w:rPr>
      <w:rFonts w:ascii="Lucida Sans" w:eastAsia="Lucida Sans" w:hAnsi="Lucida Sans" w:cs="Lucida Sans"/>
      <w:b/>
      <w:sz w:val="20"/>
      <w:lang w:val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2E7664"/>
    <w:rPr>
      <w:rFonts w:ascii="Lucida Sans" w:eastAsia="Lucida Sans" w:hAnsi="Lucida Sans" w:cs="Lucida Sans"/>
      <w:lang w:val="pt-PT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4D0CFA"/>
    <w:rPr>
      <w:rFonts w:ascii="Lucida Sans" w:eastAsia="Lucida Sans" w:hAnsi="Lucida Sans" w:cs="Lucida Sans"/>
    </w:rPr>
  </w:style>
  <w:style w:type="paragraph" w:customStyle="1" w:styleId="ANAC">
    <w:name w:val="ANAC"/>
    <w:basedOn w:val="Ttulo2"/>
    <w:link w:val="ANACChar"/>
    <w:uiPriority w:val="1"/>
    <w:qFormat/>
    <w:rsid w:val="00B73459"/>
    <w:pPr>
      <w:numPr>
        <w:ilvl w:val="0"/>
        <w:numId w:val="0"/>
      </w:numPr>
      <w:ind w:left="360" w:hanging="360"/>
    </w:pPr>
  </w:style>
  <w:style w:type="paragraph" w:customStyle="1" w:styleId="TituloCIA">
    <w:name w:val="Titulo CIA"/>
    <w:basedOn w:val="Ttulo1"/>
    <w:link w:val="TituloCIAChar"/>
    <w:uiPriority w:val="1"/>
    <w:qFormat/>
    <w:rsid w:val="00AF138D"/>
  </w:style>
  <w:style w:type="character" w:customStyle="1" w:styleId="ANACChar">
    <w:name w:val="ANAC Char"/>
    <w:basedOn w:val="Ttulo2Carter"/>
    <w:link w:val="ANAC"/>
    <w:uiPriority w:val="1"/>
    <w:rsid w:val="00B73459"/>
    <w:rPr>
      <w:rFonts w:ascii="Lucida Sans" w:eastAsia="Lucida Sans" w:hAnsi="Lucida Sans" w:cs="Lucida Sans"/>
      <w:b/>
      <w:sz w:val="20"/>
      <w:lang w:val="pt-PT"/>
    </w:rPr>
  </w:style>
  <w:style w:type="paragraph" w:customStyle="1" w:styleId="SUBTITULOCIA">
    <w:name w:val="SUB TITULO CIA"/>
    <w:basedOn w:val="Ttulo2"/>
    <w:link w:val="SUBTITULOCIAChar"/>
    <w:autoRedefine/>
    <w:uiPriority w:val="1"/>
    <w:qFormat/>
    <w:rsid w:val="009A2B33"/>
    <w:pPr>
      <w:numPr>
        <w:ilvl w:val="0"/>
        <w:numId w:val="0"/>
      </w:numPr>
      <w:spacing w:before="0"/>
      <w:ind w:left="709" w:right="0"/>
      <w:outlineLvl w:val="9"/>
    </w:pPr>
    <w:rPr>
      <w:sz w:val="28"/>
    </w:rPr>
  </w:style>
  <w:style w:type="character" w:customStyle="1" w:styleId="TituloCIAChar">
    <w:name w:val="Titulo CIA Char"/>
    <w:basedOn w:val="Ttulo1Carter"/>
    <w:link w:val="TituloCIA"/>
    <w:uiPriority w:val="1"/>
    <w:rsid w:val="00AF138D"/>
    <w:rPr>
      <w:rFonts w:ascii="Lucida Sans" w:eastAsia="Lucida Sans" w:hAnsi="Lucida Sans" w:cs="Lucida Sans"/>
      <w:b/>
      <w:sz w:val="24"/>
      <w:lang w:val="pt-PT"/>
    </w:rPr>
  </w:style>
  <w:style w:type="paragraph" w:customStyle="1" w:styleId="Paragrafo1CIA">
    <w:name w:val="Paragrafo 1 CIA"/>
    <w:basedOn w:val="Listanumerada"/>
    <w:link w:val="Paragrafo1CIAChar"/>
    <w:uiPriority w:val="1"/>
    <w:qFormat/>
    <w:rsid w:val="004D0CFA"/>
    <w:pPr>
      <w:numPr>
        <w:numId w:val="3"/>
      </w:numPr>
      <w:jc w:val="both"/>
    </w:pPr>
    <w:rPr>
      <w:lang w:val="en-US"/>
    </w:rPr>
  </w:style>
  <w:style w:type="character" w:customStyle="1" w:styleId="SUBTITULOCIAChar">
    <w:name w:val="SUB TITULO CIA Char"/>
    <w:basedOn w:val="Ttulo2Carter"/>
    <w:link w:val="SUBTITULOCIA"/>
    <w:uiPriority w:val="1"/>
    <w:rsid w:val="009A2B33"/>
    <w:rPr>
      <w:rFonts w:ascii="Lucida Sans" w:eastAsia="Lucida Sans" w:hAnsi="Lucida Sans" w:cs="Lucida Sans"/>
      <w:b/>
      <w:sz w:val="28"/>
      <w:lang w:val="pt-PT"/>
    </w:rPr>
  </w:style>
  <w:style w:type="paragraph" w:customStyle="1" w:styleId="Paragrafo2">
    <w:name w:val="Paragrafo 2"/>
    <w:basedOn w:val="PargrafodaLista"/>
    <w:link w:val="Paragrafo2Char"/>
    <w:uiPriority w:val="1"/>
    <w:qFormat/>
    <w:rsid w:val="000833EC"/>
    <w:pPr>
      <w:numPr>
        <w:numId w:val="7"/>
      </w:numPr>
    </w:pPr>
    <w:rPr>
      <w:lang w:val="en-US"/>
    </w:rPr>
  </w:style>
  <w:style w:type="paragraph" w:styleId="Listanumerada">
    <w:name w:val="List Number"/>
    <w:basedOn w:val="Normal"/>
    <w:link w:val="ListanumeradaCarter"/>
    <w:uiPriority w:val="99"/>
    <w:semiHidden/>
    <w:unhideWhenUsed/>
    <w:rsid w:val="004D0CFA"/>
    <w:pPr>
      <w:numPr>
        <w:numId w:val="6"/>
      </w:numPr>
      <w:contextualSpacing/>
    </w:pPr>
  </w:style>
  <w:style w:type="character" w:customStyle="1" w:styleId="ListanumeradaCarter">
    <w:name w:val="Lista numerada Caráter"/>
    <w:basedOn w:val="Tipodeletrapredefinidodopargrafo"/>
    <w:link w:val="Listanumerada"/>
    <w:uiPriority w:val="99"/>
    <w:semiHidden/>
    <w:rsid w:val="004D0CFA"/>
    <w:rPr>
      <w:rFonts w:ascii="Lucida Sans" w:eastAsia="Lucida Sans" w:hAnsi="Lucida Sans" w:cs="Lucida Sans"/>
      <w:lang w:val="pt-PT"/>
    </w:rPr>
  </w:style>
  <w:style w:type="character" w:customStyle="1" w:styleId="Paragrafo1CIAChar">
    <w:name w:val="Paragrafo 1 CIA Char"/>
    <w:basedOn w:val="ListanumeradaCarter"/>
    <w:link w:val="Paragrafo1CIA"/>
    <w:uiPriority w:val="1"/>
    <w:rsid w:val="004D0CFA"/>
    <w:rPr>
      <w:rFonts w:ascii="Lucida Sans" w:eastAsia="Lucida Sans" w:hAnsi="Lucida Sans" w:cs="Lucida Sans"/>
      <w:lang w:val="pt-PT"/>
    </w:rPr>
  </w:style>
  <w:style w:type="character" w:customStyle="1" w:styleId="UnresolvedMention3">
    <w:name w:val="Unresolved Mention3"/>
    <w:basedOn w:val="Tipodeletrapredefinidodopargrafo"/>
    <w:uiPriority w:val="99"/>
    <w:semiHidden/>
    <w:unhideWhenUsed/>
    <w:rsid w:val="00CC2C12"/>
    <w:rPr>
      <w:color w:val="605E5C"/>
      <w:shd w:val="clear" w:color="auto" w:fill="E1DFDD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3D0EBF"/>
    <w:rPr>
      <w:rFonts w:ascii="Lucida Sans" w:eastAsia="Lucida Sans" w:hAnsi="Lucida Sans" w:cs="Lucida Sans"/>
      <w:lang w:val="pt-PT"/>
    </w:rPr>
  </w:style>
  <w:style w:type="character" w:customStyle="1" w:styleId="Paragrafo2Char">
    <w:name w:val="Paragrafo 2 Char"/>
    <w:basedOn w:val="PargrafodaListaCarter"/>
    <w:link w:val="Paragrafo2"/>
    <w:uiPriority w:val="1"/>
    <w:rsid w:val="000833EC"/>
    <w:rPr>
      <w:rFonts w:ascii="Lucida Sans" w:eastAsia="Lucida Sans" w:hAnsi="Lucida Sans" w:cs="Lucida Sans"/>
      <w:lang w:val="pt-PT"/>
    </w:rPr>
  </w:style>
  <w:style w:type="paragraph" w:customStyle="1" w:styleId="Pargrafo3">
    <w:name w:val="Parágrafo 3"/>
    <w:basedOn w:val="Paragrafo2"/>
    <w:link w:val="Pargrafo3Char"/>
    <w:uiPriority w:val="1"/>
    <w:qFormat/>
    <w:rsid w:val="0018630F"/>
    <w:pPr>
      <w:numPr>
        <w:numId w:val="9"/>
      </w:numPr>
      <w:spacing w:line="276" w:lineRule="auto"/>
    </w:pPr>
  </w:style>
  <w:style w:type="table" w:styleId="TabelacomGrelha">
    <w:name w:val="Table Grid"/>
    <w:basedOn w:val="Tabelanormal"/>
    <w:uiPriority w:val="39"/>
    <w:rsid w:val="00695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3Char">
    <w:name w:val="Parágrafo 3 Char"/>
    <w:basedOn w:val="Paragrafo2Char"/>
    <w:link w:val="Pargrafo3"/>
    <w:uiPriority w:val="1"/>
    <w:rsid w:val="0018630F"/>
    <w:rPr>
      <w:rFonts w:ascii="Lucida Sans" w:eastAsia="Lucida Sans" w:hAnsi="Lucida Sans" w:cs="Lucida Sans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97023C"/>
    <w:pPr>
      <w:spacing w:after="200"/>
    </w:pPr>
    <w:rPr>
      <w:b/>
      <w:i/>
      <w:iCs/>
      <w:sz w:val="20"/>
      <w:szCs w:val="18"/>
    </w:rPr>
  </w:style>
  <w:style w:type="table" w:styleId="TabeladeGrelha1Clara-Destaque1">
    <w:name w:val="Grid Table 1 Light Accent 1"/>
    <w:basedOn w:val="Tabelanormal"/>
    <w:uiPriority w:val="46"/>
    <w:rsid w:val="00EE44FC"/>
    <w:pPr>
      <w:widowControl/>
      <w:autoSpaceDE/>
      <w:autoSpaceDN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1Clara">
    <w:name w:val="Grid Table 1 Light"/>
    <w:basedOn w:val="Tabelanormal"/>
    <w:uiPriority w:val="46"/>
    <w:rsid w:val="00EE44FC"/>
    <w:pPr>
      <w:widowControl/>
      <w:autoSpaceDE/>
      <w:autoSpaceDN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2-Destaque5">
    <w:name w:val="Grid Table 2 Accent 5"/>
    <w:basedOn w:val="Tabelanormal"/>
    <w:uiPriority w:val="47"/>
    <w:rsid w:val="00EE44FC"/>
    <w:pPr>
      <w:widowControl/>
      <w:autoSpaceDE/>
      <w:autoSpaceDN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UnresolvedMention4">
    <w:name w:val="Unresolved Mention4"/>
    <w:basedOn w:val="Tipodeletrapredefinidodopargrafo"/>
    <w:uiPriority w:val="99"/>
    <w:semiHidden/>
    <w:unhideWhenUsed/>
    <w:rsid w:val="00940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sp@anac.pt" TargetMode="External"/><Relationship Id="rId18" Type="http://schemas.openxmlformats.org/officeDocument/2006/relationships/header" Target="header3.xml"/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s://www.anac.pt/vPT/Generico/PNSO/planonacionalsegurancaoperacional/Paginas/PlanoSSP.aspx" TargetMode="External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png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C\Desktop\CIA%20-%20Cultura%20Jus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E5B12A4A53E42BAB4DF827E33E3CB" ma:contentTypeVersion="4" ma:contentTypeDescription="Create a new document." ma:contentTypeScope="" ma:versionID="6788c53743ad1def1080b97b1405ffa8">
  <xsd:schema xmlns:xsd="http://www.w3.org/2001/XMLSchema" xmlns:p="http://schemas.microsoft.com/office/2006/metadata/properties" xmlns:ns1="http://schemas.microsoft.com/sharepoint/v3" xmlns:ns3="eec28cc2-2540-44eb-9d3f-a553c97a205b" targetNamespace="http://schemas.microsoft.com/office/2006/metadata/properties" ma:root="true" ma:fieldsID="1315b08f11a6bfd1507e6dd07f4977f8" ns1:_="" ns3:_="">
    <xsd:import namespace="http://schemas.microsoft.com/sharepoint/v3"/>
    <xsd:import namespace="eec28cc2-2540-44eb-9d3f-a553c97a205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I9aTextoResumo" minOccurs="0"/>
                <xsd:element ref="ns1:I9aDa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I9aData" ma:index="12" nillable="true" ma:displayName="I9aData" ma:internalName="I9aData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eec28cc2-2540-44eb-9d3f-a553c97a205b" elementFormDefault="qualified">
    <xsd:import namespace="http://schemas.microsoft.com/office/2006/documentManagement/types"/>
    <xsd:element name="I9aTextoResumo" ma:index="11" nillable="true" ma:displayName="I9aTextoResumo" ma:internalName="I9aTextoResum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aData xmlns="http://schemas.microsoft.com/sharepoint/v3" xsi:nil="true"/>
    <PublishingExpirationDate xmlns="http://schemas.microsoft.com/sharepoint/v3" xsi:nil="true"/>
    <I9aTextoResumo xmlns="eec28cc2-2540-44eb-9d3f-a553c97a205b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E41B52-FDDF-4256-BDD5-EE7666E23646}"/>
</file>

<file path=customXml/itemProps2.xml><?xml version="1.0" encoding="utf-8"?>
<ds:datastoreItem xmlns:ds="http://schemas.openxmlformats.org/officeDocument/2006/customXml" ds:itemID="{F91D3135-8416-4104-B062-148626339673}"/>
</file>

<file path=customXml/itemProps3.xml><?xml version="1.0" encoding="utf-8"?>
<ds:datastoreItem xmlns:ds="http://schemas.openxmlformats.org/officeDocument/2006/customXml" ds:itemID="{F7571B3F-217C-4118-A83A-37DF877E6AD1}"/>
</file>

<file path=customXml/itemProps4.xml><?xml version="1.0" encoding="utf-8"?>
<ds:datastoreItem xmlns:ds="http://schemas.openxmlformats.org/officeDocument/2006/customXml" ds:itemID="{CD33B562-32BF-4499-B87D-50A2B36FE5CD}"/>
</file>

<file path=docProps/app.xml><?xml version="1.0" encoding="utf-8"?>
<Properties xmlns="http://schemas.openxmlformats.org/officeDocument/2006/extended-properties" xmlns:vt="http://schemas.openxmlformats.org/officeDocument/2006/docPropsVTypes">
  <Template>CIA - Cultura Justa</Template>
  <TotalTime>7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CIA XX_2024 para substituição da CIA 09_2022 - Questionário PNSOA</dc:title>
  <dc:creator>Henrique Pedro</dc:creator>
  <cp:lastModifiedBy>Henrique Pedro</cp:lastModifiedBy>
  <cp:revision>3</cp:revision>
  <cp:lastPrinted>2024-04-08T14:50:00Z</cp:lastPrinted>
  <dcterms:created xsi:type="dcterms:W3CDTF">2024-04-08T14:49:00Z</dcterms:created>
  <dcterms:modified xsi:type="dcterms:W3CDTF">2024-04-08T14:53:00Z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0x010100F29E5B12A4A53E42BAB4DF827E33E3CB</vt:lpwstr>
  </property>
  <property fmtid="{D5CDD505-2E9C-101B-9397-08002B2CF9AE}" pid="3" name="Created">
    <vt:filetime>2020-04-20T00:00:00Z</vt:filetime>
  </property>
  <property fmtid="{D5CDD505-2E9C-101B-9397-08002B2CF9AE}" pid="4" name="Creator">
    <vt:lpwstr>Microsoft® Word 2016</vt:lpwstr>
  </property>
  <property fmtid="{D5CDD505-2E9C-101B-9397-08002B2CF9AE}" pid="5" name="FileDoc_ClassificationNodeID">
    <vt:lpwstr/>
  </property>
  <property fmtid="{D5CDD505-2E9C-101B-9397-08002B2CF9AE}" pid="6" name="FileDoc_DocFileID">
    <vt:lpwstr>54467</vt:lpwstr>
  </property>
  <property fmtid="{D5CDD505-2E9C-101B-9397-08002B2CF9AE}" pid="7" name="FileDoc_DocID">
    <vt:lpwstr>12222</vt:lpwstr>
  </property>
  <property fmtid="{D5CDD505-2E9C-101B-9397-08002B2CF9AE}" pid="8" name="FileDoc_EntityID">
    <vt:lpwstr/>
  </property>
  <property fmtid="{D5CDD505-2E9C-101B-9397-08002B2CF9AE}" pid="9" name="FileDoc_ProcID">
    <vt:lpwstr/>
  </property>
  <property fmtid="{D5CDD505-2E9C-101B-9397-08002B2CF9AE}" pid="10" name="FileDoc_RecordType">
    <vt:lpwstr>DOCS</vt:lpwstr>
  </property>
  <property fmtid="{D5CDD505-2E9C-101B-9397-08002B2CF9AE}" pid="11" name="FileDoc_VolumeID">
    <vt:lpwstr/>
  </property>
  <property fmtid="{D5CDD505-2E9C-101B-9397-08002B2CF9AE}" pid="12" name="LastSaved">
    <vt:lpwstr>2021-01-29T00:00:00Z</vt:lpwstr>
  </property>
  <property fmtid="{D5CDD505-2E9C-101B-9397-08002B2CF9AE}" pid="13" name="MediaServiceImageTags">
    <vt:lpwstr/>
  </property>
  <property fmtid="{D5CDD505-2E9C-101B-9397-08002B2CF9AE}" pid="14" name="lcf76f155ced4ddcb4097134ff3c332f">
    <vt:lpwstr/>
  </property>
</Properties>
</file>